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F4A" w:rsidRPr="00C40AF8" w:rsidRDefault="00286C3F">
      <w:pPr>
        <w:rPr>
          <w:sz w:val="2"/>
          <w:lang w:val="en-US"/>
        </w:rPr>
        <w:sectPr w:rsidR="006F2F4A" w:rsidRPr="00C40AF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517" w:right="1412" w:bottom="2552" w:left="1412" w:header="561" w:footer="567" w:gutter="0"/>
          <w:cols w:space="708"/>
          <w:titlePg/>
        </w:sectPr>
      </w:pPr>
      <w:r w:rsidRPr="00C40AF8">
        <w:rPr>
          <w:sz w:val="2"/>
          <w:lang w:val="en-US"/>
        </w:rPr>
        <w:t>Student</w:t>
      </w:r>
    </w:p>
    <w:p w:rsidR="00171784" w:rsidRPr="00C40AF8" w:rsidRDefault="00C40AF8" w:rsidP="00C94073">
      <w:pPr>
        <w:pStyle w:val="Header"/>
        <w:tabs>
          <w:tab w:val="clear" w:pos="4320"/>
          <w:tab w:val="clear" w:pos="8640"/>
        </w:tabs>
        <w:jc w:val="both"/>
        <w:rPr>
          <w:sz w:val="24"/>
          <w:szCs w:val="24"/>
          <w:lang w:val="en-US"/>
        </w:rPr>
      </w:pPr>
      <w:r w:rsidRPr="00C40AF8">
        <w:rPr>
          <w:sz w:val="24"/>
          <w:szCs w:val="24"/>
          <w:lang w:val="en-US"/>
        </w:rPr>
        <w:lastRenderedPageBreak/>
        <w:t>[number]</w:t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[Student Name][year]</w:t>
      </w:r>
      <w:r w:rsidR="00307F15" w:rsidRPr="00C40AF8">
        <w:rPr>
          <w:sz w:val="24"/>
          <w:szCs w:val="24"/>
          <w:lang w:val="en-US"/>
        </w:rPr>
        <w:tab/>
      </w:r>
      <w:r w:rsidR="00C94073">
        <w:rPr>
          <w:sz w:val="24"/>
          <w:szCs w:val="24"/>
          <w:lang w:val="en-US"/>
        </w:rPr>
        <w:tab/>
      </w:r>
      <w:proofErr w:type="spellStart"/>
      <w:r>
        <w:rPr>
          <w:sz w:val="24"/>
          <w:szCs w:val="24"/>
          <w:lang w:val="en-US"/>
        </w:rPr>
        <w:t>dd</w:t>
      </w:r>
      <w:proofErr w:type="spellEnd"/>
      <w:r w:rsidR="000B5552" w:rsidRPr="00C40AF8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mm</w:t>
      </w:r>
      <w:r w:rsidR="00F1513A" w:rsidRPr="00C40AF8">
        <w:rPr>
          <w:sz w:val="24"/>
          <w:szCs w:val="24"/>
          <w:lang w:val="en-US"/>
        </w:rPr>
        <w:t>-</w:t>
      </w:r>
      <w:proofErr w:type="spellStart"/>
      <w:r>
        <w:rPr>
          <w:sz w:val="24"/>
          <w:szCs w:val="24"/>
          <w:lang w:val="en-US"/>
        </w:rPr>
        <w:t>yyyy</w:t>
      </w:r>
      <w:proofErr w:type="spellEnd"/>
    </w:p>
    <w:p w:rsidR="00D42BB1" w:rsidRPr="00C40AF8" w:rsidRDefault="00D42BB1" w:rsidP="00D42BB1">
      <w:pPr>
        <w:rPr>
          <w:rFonts w:asciiTheme="minorHAnsi" w:hAnsiTheme="minorHAnsi"/>
          <w:sz w:val="22"/>
          <w:szCs w:val="22"/>
          <w:lang w:val="en-US"/>
        </w:rPr>
      </w:pPr>
    </w:p>
    <w:p w:rsidR="00F1513A" w:rsidRPr="00C40AF8" w:rsidRDefault="00F1513A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C40AF8">
        <w:rPr>
          <w:rFonts w:asciiTheme="minorHAnsi" w:hAnsiTheme="minorHAnsi"/>
          <w:sz w:val="22"/>
          <w:szCs w:val="22"/>
          <w:lang w:val="en-US"/>
        </w:rPr>
        <w:t>LS,</w:t>
      </w:r>
    </w:p>
    <w:p w:rsidR="00307F15" w:rsidRPr="00C40AF8" w:rsidRDefault="00307F15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5"/>
        <w:gridCol w:w="2306"/>
        <w:gridCol w:w="2306"/>
        <w:gridCol w:w="2306"/>
      </w:tblGrid>
      <w:tr w:rsidR="0020641D" w:rsidRPr="00C40AF8" w:rsidTr="0020641D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Supervision</w:t>
            </w:r>
          </w:p>
        </w:tc>
        <w:tc>
          <w:tcPr>
            <w:tcW w:w="2306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12" w:type="dxa"/>
            <w:gridSpan w:val="2"/>
            <w:shd w:val="pct15" w:color="auto" w:fill="auto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AB7138" w:rsidRPr="00C40AF8" w:rsidTr="0020641D">
        <w:tc>
          <w:tcPr>
            <w:tcW w:w="2305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Student</w:t>
            </w:r>
          </w:p>
        </w:tc>
        <w:tc>
          <w:tcPr>
            <w:tcW w:w="2306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AB7138" w:rsidRPr="00C40AF8" w:rsidRDefault="00301DF7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MT</w:t>
            </w:r>
          </w:p>
        </w:tc>
      </w:tr>
      <w:tr w:rsidR="00182B01" w:rsidRPr="00C40AF8" w:rsidTr="0020641D">
        <w:tc>
          <w:tcPr>
            <w:tcW w:w="2305" w:type="dxa"/>
          </w:tcPr>
          <w:p w:rsidR="00182B01" w:rsidRPr="00C40AF8" w:rsidRDefault="00182B01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Studentnumber</w:t>
            </w:r>
          </w:p>
        </w:tc>
        <w:tc>
          <w:tcPr>
            <w:tcW w:w="2306" w:type="dxa"/>
          </w:tcPr>
          <w:p w:rsidR="00182B01" w:rsidRPr="00C40AF8" w:rsidRDefault="00182B01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12" w:type="dxa"/>
            <w:gridSpan w:val="2"/>
            <w:shd w:val="pct15" w:color="auto" w:fill="auto"/>
          </w:tcPr>
          <w:p w:rsidR="00182B01" w:rsidRPr="00C40AF8" w:rsidRDefault="00182B01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20641D" w:rsidRPr="00C40AF8" w:rsidTr="00AA33FC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Project</w:t>
            </w:r>
          </w:p>
        </w:tc>
        <w:tc>
          <w:tcPr>
            <w:tcW w:w="2306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Master Thesis</w:t>
            </w:r>
          </w:p>
        </w:tc>
        <w:tc>
          <w:tcPr>
            <w:tcW w:w="4612" w:type="dxa"/>
            <w:gridSpan w:val="2"/>
            <w:shd w:val="clear" w:color="auto" w:fill="auto"/>
          </w:tcPr>
          <w:p w:rsidR="0020641D" w:rsidRPr="00D91F30" w:rsidRDefault="00AA33FC" w:rsidP="00D91F30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bookmarkStart w:id="0" w:name="_GoBack"/>
            <w:r w:rsidRPr="00D91F30">
              <w:rPr>
                <w:rFonts w:asciiTheme="minorHAnsi" w:hAnsiTheme="minorHAnsi"/>
                <w:sz w:val="22"/>
                <w:szCs w:val="22"/>
              </w:rPr>
              <w:t>Course code:</w:t>
            </w:r>
            <w:r w:rsidR="00D91F30" w:rsidRPr="00D91F3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91F30" w:rsidRPr="00D91F30">
              <w:rPr>
                <w:rFonts w:asciiTheme="minorHAnsi" w:hAnsiTheme="minorHAnsi"/>
                <w:sz w:val="22"/>
                <w:szCs w:val="22"/>
              </w:rPr>
              <w:t>4383GRADP</w:t>
            </w:r>
            <w:bookmarkEnd w:id="0"/>
          </w:p>
        </w:tc>
      </w:tr>
      <w:tr w:rsidR="0020641D" w:rsidRPr="00C40AF8" w:rsidTr="00E55A81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918" w:type="dxa"/>
            <w:gridSpan w:val="3"/>
          </w:tcPr>
          <w:p w:rsidR="0020641D" w:rsidRPr="004A71BD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B7138" w:rsidRPr="004A71BD" w:rsidTr="00307F15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Start [Month]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End [Presentation]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B7138" w:rsidRPr="004A71BD" w:rsidTr="00307F15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ECTS</w:t>
            </w:r>
          </w:p>
        </w:tc>
        <w:tc>
          <w:tcPr>
            <w:tcW w:w="2306" w:type="dxa"/>
          </w:tcPr>
          <w:p w:rsidR="00AB7138" w:rsidRPr="004A71BD" w:rsidRDefault="00301DF7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Grade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07F15" w:rsidRPr="004A71BD" w:rsidRDefault="00307F15" w:rsidP="00F1513A">
      <w:pPr>
        <w:jc w:val="both"/>
        <w:rPr>
          <w:rFonts w:asciiTheme="minorHAnsi" w:hAnsiTheme="minorHAnsi"/>
          <w:sz w:val="22"/>
          <w:szCs w:val="22"/>
        </w:rPr>
      </w:pPr>
    </w:p>
    <w:p w:rsidR="00F1513A" w:rsidRPr="00286C3F" w:rsidRDefault="00F1513A" w:rsidP="005C4DE3">
      <w:pPr>
        <w:pStyle w:val="HTMLPreformatted"/>
        <w:jc w:val="both"/>
        <w:rPr>
          <w:rFonts w:asciiTheme="minorHAnsi" w:hAnsiTheme="minorHAnsi"/>
          <w:sz w:val="24"/>
          <w:szCs w:val="24"/>
          <w:lang w:val="nl-NL"/>
        </w:rPr>
      </w:pPr>
      <w:r w:rsidRPr="00286C3F">
        <w:rPr>
          <w:rFonts w:asciiTheme="minorHAnsi" w:hAnsiTheme="minorHAnsi"/>
          <w:sz w:val="24"/>
          <w:szCs w:val="24"/>
          <w:lang w:val="nl-NL"/>
        </w:rPr>
        <w:t xml:space="preserve">Ik hoop u hiermee voldoende te hebben geïnformeerd. </w:t>
      </w:r>
    </w:p>
    <w:p w:rsidR="00F1513A" w:rsidRPr="00666363" w:rsidRDefault="00F1513A" w:rsidP="00666363">
      <w:pPr>
        <w:jc w:val="both"/>
        <w:rPr>
          <w:rFonts w:asciiTheme="minorHAnsi" w:hAnsiTheme="minorHAnsi"/>
          <w:sz w:val="24"/>
          <w:szCs w:val="24"/>
        </w:rPr>
      </w:pPr>
      <w:r w:rsidRPr="00666363">
        <w:rPr>
          <w:rFonts w:asciiTheme="minorHAnsi" w:hAnsiTheme="minorHAnsi"/>
          <w:sz w:val="24"/>
          <w:szCs w:val="24"/>
        </w:rPr>
        <w:t>Met vriendelijke groet,</w:t>
      </w: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F1513A" w:rsidRPr="00301DF7" w:rsidRDefault="00F1513A" w:rsidP="00C40AF8">
      <w:pPr>
        <w:jc w:val="both"/>
      </w:pPr>
      <w:r>
        <w:rPr>
          <w:sz w:val="22"/>
        </w:rPr>
        <w:br w:type="textWrapping" w:clear="all"/>
      </w:r>
      <w:r w:rsidR="00C40AF8">
        <w:t>Name Supervisior</w:t>
      </w:r>
    </w:p>
    <w:p w:rsidR="00F1513A" w:rsidRPr="00301DF7" w:rsidRDefault="00F1513A" w:rsidP="00F1513A"/>
    <w:p w:rsidR="00F1513A" w:rsidRPr="00301DF7" w:rsidRDefault="00F1513A" w:rsidP="00F1513A"/>
    <w:p w:rsidR="00F1513A" w:rsidRPr="00301DF7" w:rsidRDefault="00F1513A" w:rsidP="00422C66">
      <w:r w:rsidRPr="00301DF7">
        <w:t xml:space="preserve">CC: </w:t>
      </w:r>
      <w:r w:rsidRPr="00301DF7">
        <w:tab/>
      </w:r>
      <w:r w:rsidR="00301DF7">
        <w:t>Nanda Milbreta</w:t>
      </w:r>
    </w:p>
    <w:p w:rsidR="00F1513A" w:rsidRPr="00422C66" w:rsidRDefault="00422C66" w:rsidP="00B515DE">
      <w:pPr>
        <w:pStyle w:val="Header"/>
        <w:tabs>
          <w:tab w:val="clear" w:pos="4320"/>
          <w:tab w:val="clear" w:pos="8640"/>
        </w:tabs>
        <w:jc w:val="both"/>
        <w:rPr>
          <w:lang w:val="en-US"/>
        </w:rPr>
      </w:pPr>
      <w:r w:rsidRPr="00301DF7">
        <w:tab/>
      </w:r>
      <w:r w:rsidRPr="00422C66">
        <w:rPr>
          <w:lang w:val="en-US"/>
        </w:rPr>
        <w:t>Co</w:t>
      </w:r>
      <w:r w:rsidR="00182B01">
        <w:rPr>
          <w:lang w:val="en-US"/>
        </w:rPr>
        <w:t>ö</w:t>
      </w:r>
      <w:r w:rsidRPr="00422C66">
        <w:rPr>
          <w:lang w:val="en-US"/>
        </w:rPr>
        <w:t xml:space="preserve">rdinator Master </w:t>
      </w:r>
      <w:r w:rsidR="00301DF7">
        <w:rPr>
          <w:lang w:val="en-US"/>
        </w:rPr>
        <w:t>Media Technology</w:t>
      </w:r>
    </w:p>
    <w:sectPr w:rsidR="00F1513A" w:rsidRPr="00422C66" w:rsidSect="002236D0">
      <w:type w:val="continuous"/>
      <w:pgSz w:w="11907" w:h="16840" w:code="9"/>
      <w:pgMar w:top="2517" w:right="1412" w:bottom="2552" w:left="1412" w:header="561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A54" w:rsidRDefault="00C95A54" w:rsidP="002D47F0">
      <w:r>
        <w:separator/>
      </w:r>
    </w:p>
  </w:endnote>
  <w:endnote w:type="continuationSeparator" w:id="0">
    <w:p w:rsidR="00C95A54" w:rsidRDefault="00C95A54" w:rsidP="002D4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F81CFA2-E523-4E80-98C5-07E29BF5F98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BCD0735-C312-4F46-A17B-6568A52E652F}"/>
    <w:embedBold r:id="rId3" w:fontKey="{C1ADEA4E-7DF9-45DD-82B5-E4564F348BAA}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6E22337A-6621-40A6-8253-F9499C507E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965749C7-BAA6-4E9C-935F-51D01460F0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18369C-4A1F-4625-B0E3-9E50812503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Niels Bohrweg 1</w:t>
    </w:r>
  </w:p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2333 CA  Leiden</w:t>
    </w:r>
  </w:p>
  <w:p w:rsidR="00502EDB" w:rsidRPr="00F1513A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Telefoon</w:t>
    </w:r>
    <w:r w:rsidR="00502EDB" w:rsidRPr="00F1513A">
      <w:rPr>
        <w:rFonts w:ascii="Gill Sans" w:hAnsi="Gill Sans"/>
        <w:noProof/>
        <w:sz w:val="16"/>
      </w:rPr>
      <w:t xml:space="preserve"> </w:t>
    </w:r>
    <w:r w:rsidRPr="00F1513A">
      <w:rPr>
        <w:rFonts w:ascii="Gill Sans" w:hAnsi="Gill Sans"/>
        <w:noProof/>
        <w:sz w:val="16"/>
      </w:rPr>
      <w:t xml:space="preserve"> 0</w:t>
    </w:r>
    <w:r w:rsidR="00502EDB" w:rsidRPr="00F1513A">
      <w:rPr>
        <w:rFonts w:ascii="Gill Sans" w:hAnsi="Gill Sans"/>
        <w:noProof/>
        <w:sz w:val="16"/>
      </w:rPr>
      <w:t>71-5277061</w:t>
    </w:r>
  </w:p>
  <w:p w:rsidR="00DD11EB" w:rsidRPr="00DD11EB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>Telefax  0</w:t>
    </w:r>
    <w:r w:rsidR="00502EDB" w:rsidRPr="00BA641A">
      <w:rPr>
        <w:rFonts w:ascii="Gill Sans" w:hAnsi="Gill Sans"/>
        <w:noProof/>
        <w:sz w:val="16"/>
        <w:lang w:val="en-US"/>
      </w:rPr>
      <w:t>71-5276985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AF8" w:rsidRPr="00301DF7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301DF7">
      <w:rPr>
        <w:rFonts w:ascii="Gill Sans" w:hAnsi="Gill Sans"/>
        <w:noProof/>
        <w:sz w:val="16"/>
        <w:lang w:val="en-US"/>
      </w:rPr>
      <w:t>LIACS</w:t>
    </w:r>
    <w:r w:rsidR="004E555F" w:rsidRPr="00301DF7">
      <w:rPr>
        <w:rFonts w:ascii="Gill Sans" w:hAnsi="Gill Sans"/>
        <w:noProof/>
        <w:sz w:val="16"/>
        <w:lang w:val="en-US"/>
      </w:rPr>
      <w:tab/>
    </w:r>
    <w:r w:rsidR="004E555F" w:rsidRPr="00301DF7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>N</w:t>
    </w:r>
    <w:r w:rsidR="00502EDB" w:rsidRPr="00301DF7">
      <w:rPr>
        <w:rFonts w:ascii="Gill Sans" w:hAnsi="Gill Sans"/>
        <w:noProof/>
        <w:sz w:val="16"/>
        <w:lang w:val="en-US"/>
      </w:rPr>
      <w:t>iels Bohrweg 1</w:t>
    </w:r>
  </w:p>
  <w:p w:rsidR="00502EDB" w:rsidRPr="00301DF7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4E555F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EA23CC" w:rsidRPr="004E555F">
      <w:rPr>
        <w:rFonts w:ascii="Gill Sans" w:hAnsi="Gill Sans"/>
        <w:noProof/>
        <w:sz w:val="16"/>
        <w:lang w:val="en-US"/>
      </w:rPr>
      <w:t xml:space="preserve">2333 CA </w:t>
    </w:r>
    <w:r w:rsidR="00502EDB" w:rsidRPr="004E555F">
      <w:rPr>
        <w:rFonts w:ascii="Gill Sans" w:hAnsi="Gill Sans"/>
        <w:noProof/>
        <w:sz w:val="16"/>
        <w:lang w:val="en-US"/>
      </w:rPr>
      <w:t xml:space="preserve"> Leiden</w:t>
    </w:r>
  </w:p>
  <w:p w:rsidR="008F4E4D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The Netherlands</w:t>
    </w:r>
  </w:p>
  <w:p w:rsidR="00502EDB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Telepho</w:t>
    </w:r>
    <w:r w:rsidR="00AD43C7" w:rsidRPr="004E555F">
      <w:rPr>
        <w:rFonts w:ascii="Gill Sans" w:hAnsi="Gill Sans"/>
        <w:noProof/>
        <w:sz w:val="16"/>
        <w:lang w:val="en-US"/>
      </w:rPr>
      <w:t>n</w:t>
    </w:r>
    <w:r w:rsidR="008F4E4D" w:rsidRPr="004E555F">
      <w:rPr>
        <w:rFonts w:ascii="Gill Sans" w:hAnsi="Gill Sans"/>
        <w:noProof/>
        <w:sz w:val="16"/>
        <w:lang w:val="en-US"/>
      </w:rPr>
      <w:t>e</w:t>
    </w:r>
    <w:r w:rsidR="00AD43C7" w:rsidRPr="004E555F">
      <w:rPr>
        <w:rFonts w:ascii="Gill Sans" w:hAnsi="Gill Sans"/>
        <w:noProof/>
        <w:sz w:val="16"/>
        <w:lang w:val="en-US"/>
      </w:rPr>
      <w:t xml:space="preserve"> 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</w:t>
    </w:r>
    <w:r w:rsidR="00502EDB" w:rsidRPr="004E555F">
      <w:rPr>
        <w:rFonts w:ascii="Gill Sans" w:hAnsi="Gill Sans"/>
        <w:noProof/>
        <w:sz w:val="16"/>
        <w:lang w:val="en-US"/>
      </w:rPr>
      <w:t>-5277061</w:t>
    </w:r>
  </w:p>
  <w:p w:rsidR="00EA23CC" w:rsidRPr="004E555F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 w:rsidR="004E555F">
      <w:rPr>
        <w:rFonts w:ascii="Gill Sans" w:hAnsi="Gill Sans"/>
        <w:noProof/>
        <w:sz w:val="16"/>
        <w:lang w:val="en-US"/>
      </w:rPr>
      <w:tab/>
    </w:r>
    <w:r w:rsidR="00AD43C7" w:rsidRPr="004E555F">
      <w:rPr>
        <w:rFonts w:ascii="Gill Sans" w:hAnsi="Gill Sans"/>
        <w:noProof/>
        <w:sz w:val="16"/>
        <w:lang w:val="en-US"/>
      </w:rPr>
      <w:t>Telef</w:t>
    </w:r>
    <w:r w:rsidR="00EA23CC" w:rsidRPr="004E555F">
      <w:rPr>
        <w:rFonts w:ascii="Gill Sans" w:hAnsi="Gill Sans"/>
        <w:noProof/>
        <w:sz w:val="16"/>
        <w:lang w:val="en-US"/>
      </w:rPr>
      <w:t xml:space="preserve">ax </w:t>
    </w:r>
    <w:r w:rsidR="00AD43C7" w:rsidRPr="004E555F">
      <w:rPr>
        <w:rFonts w:ascii="Gill Sans" w:hAnsi="Gill Sans"/>
        <w:noProof/>
        <w:sz w:val="16"/>
        <w:lang w:val="en-US"/>
      </w:rPr>
      <w:t xml:space="preserve">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71-5276985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A54" w:rsidRDefault="00C95A54" w:rsidP="002D47F0">
      <w:r>
        <w:separator/>
      </w:r>
    </w:p>
  </w:footnote>
  <w:footnote w:type="continuationSeparator" w:id="0">
    <w:p w:rsidR="00C95A54" w:rsidRDefault="00C95A54" w:rsidP="002D4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Pr="00236830" w:rsidRDefault="00CD0758">
    <w:pPr>
      <w:pStyle w:val="Header"/>
      <w:rPr>
        <w:noProof/>
        <w:lang w:val="en-US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8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9" name="Picture 48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Rectangle 49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-39.55pt;margin-top:-9.85pt;width:2in;height:126pt;z-index:251657728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jgzBAAAA2gAAAA8AAABkcnMvZG93bnJldi54bWxEj0FrAjEUhO8F/0N4Qm81q4eiq1FEKBU8&#10;VFd/wGPz3CxuXtYkavrvm4LgcZiZb5jFKtlO3MmH1rGC8agAQVw73XKj4HT8+piCCBFZY+eYFPxS&#10;gNVy8LbAUrsHH+hexUZkCIcSFZgY+1LKUBuyGEauJ87e2XmLMUvfSO3xkeG2k5Oi+JQWW84LBnva&#10;GKov1c0qoP05dePZt1n/bKp9U7kdXZNX6n2Y1nMQkVJ8hZ/trVYwg/8r+Qb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EjgzBAAAA2gAAAA8AAAAAAAAAAAAAAAAAnwIA&#10;AGRycy9kb3ducmV2LnhtbFBLBQYAAAAABAAEAPcAAACNAwAAAAA=&#10;">
                <v:imagedata r:id="rId2" o:title="Logo-UL-bw-tekstonder-2"/>
              </v:shape>
              <v:rect id="Rectangle 49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217805</wp:posOffset>
              </wp:positionV>
              <wp:extent cx="5029200" cy="1257300"/>
              <wp:effectExtent l="12065" t="8255" r="6985" b="10795"/>
              <wp:wrapNone/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044B" w:rsidRDefault="0088044B" w:rsidP="0088044B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88044B" w:rsidRPr="00502EDB" w:rsidRDefault="0088044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</w:t>
                          </w:r>
                          <w:r w:rsidR="00502ED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e of Advanced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68.45pt;margin-top:17.15pt;width:396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" strokecolor="white">
              <v:textbox>
                <w:txbxContent>
                  <w:p w:rsidR="0088044B" w:rsidRDefault="0088044B" w:rsidP="0088044B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88044B" w:rsidRPr="00502EDB" w:rsidRDefault="0088044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</w:t>
                    </w:r>
                    <w:r w:rsidR="00502ED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e of Advanced Computer Science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Gill Sans" w:hAnsi="Gill Sans"/>
        <w:noProof/>
        <w:spacing w:val="20"/>
        <w:sz w:val="28"/>
        <w:lang w:eastAsia="nl-N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4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5" name="Picture 36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7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-39.55pt;margin-top:-9.85pt;width:2in;height:126pt;z-index:251655680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hAnBAAAA2gAAAA8AAABkcnMvZG93bnJldi54bWxEj9FqAjEURN8L/kO4gm81a0Gpq1FEEIU+&#10;1K5+wGVz3SxubtYk1fTvG6HQx2FmzjDLdbKduJMPrWMFk3EBgrh2uuVGwfm0e30HESKyxs4xKfih&#10;AOvV4GWJpXYP/qJ7FRuRIRxKVGBi7EspQ23IYhi7njh7F+ctxix9I7XHR4bbTr4VxUxabDkvGOxp&#10;a6i+Vt9WAR0vqZvM92bzua2OTeU+6Ja8UqNh2ixARErxP/zXPmg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JhAnBAAAA2gAAAA8AAAAAAAAAAAAAAAAAnwIA&#10;AGRycy9kb3ducmV2LnhtbFBLBQYAAAAABAAEAPcAAACNAwAAAAA=&#10;">
                <v:imagedata r:id="rId2" o:title="Logo-UL-bw-tekstonder-2"/>
              </v:shape>
              <v:rect id="Rectangle 37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</v:group>
          </w:pict>
        </mc:Fallback>
      </mc:AlternateContent>
    </w:r>
  </w:p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Palatino Linotype" w:hAnsi="Palatino Linotype"/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11430</wp:posOffset>
              </wp:positionV>
              <wp:extent cx="5029200" cy="685800"/>
              <wp:effectExtent l="12065" t="11430" r="6985" b="7620"/>
              <wp:wrapNone/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11EB" w:rsidRDefault="00DD11EB" w:rsidP="00C849A3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EA23CC" w:rsidRPr="00502EDB" w:rsidRDefault="00DD11E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Institute of A</w:t>
                          </w:r>
                          <w:r w:rsidR="0088044B"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margin-left:68.45pt;margin-top:.9pt;width:39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" strokecolor="white">
              <v:textbox>
                <w:txbxContent>
                  <w:p w:rsidR="00DD11EB" w:rsidRDefault="00DD11EB" w:rsidP="00C849A3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EA23CC" w:rsidRPr="00502EDB" w:rsidRDefault="00DD11E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Institute of A</w:t>
                    </w:r>
                    <w:r w:rsidR="0088044B"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dvanced Computer Science </w:t>
                    </w:r>
                  </w:p>
                </w:txbxContent>
              </v:textbox>
            </v:shape>
          </w:pict>
        </mc:Fallback>
      </mc:AlternateContent>
    </w:r>
  </w:p>
  <w:p w:rsidR="00DD11EB" w:rsidRDefault="00DD11EB">
    <w:pPr>
      <w:pStyle w:val="Header"/>
      <w:rPr>
        <w:rFonts w:ascii="Gill Sans" w:hAnsi="Gill Sans"/>
        <w:noProof/>
        <w:spacing w:val="20"/>
        <w:lang w:val="en-US"/>
      </w:rPr>
    </w:pPr>
  </w:p>
  <w:p w:rsidR="00DD11EB" w:rsidRPr="00236830" w:rsidRDefault="00DD11EB">
    <w:pPr>
      <w:pStyle w:val="Header"/>
      <w:rPr>
        <w:rFonts w:ascii="Palatino Linotype" w:hAnsi="Palatino Linotype"/>
        <w:noProof/>
        <w:spacing w:val="20"/>
        <w:lang w:val="en-US"/>
      </w:rPr>
    </w:pPr>
  </w:p>
  <w:p w:rsidR="00DD11EB" w:rsidRPr="00236830" w:rsidRDefault="00DD11EB" w:rsidP="00236830">
    <w:pPr>
      <w:pStyle w:val="Header"/>
      <w:tabs>
        <w:tab w:val="clear" w:pos="4320"/>
        <w:tab w:val="clear" w:pos="8640"/>
        <w:tab w:val="left" w:pos="2520"/>
      </w:tabs>
      <w:rPr>
        <w:rFonts w:ascii="Palatino Linotype" w:hAnsi="Palatino Linotype"/>
        <w:noProof/>
        <w:sz w:val="28"/>
        <w:szCs w:val="28"/>
        <w:lang w:val="en-US"/>
      </w:rPr>
    </w:pPr>
    <w:r w:rsidRPr="00236830">
      <w:rPr>
        <w:rFonts w:ascii="Palatino Linotype" w:hAnsi="Palatino Linotype"/>
        <w:noProof/>
        <w:lang w:val="en-US"/>
      </w:rPr>
      <w:tab/>
    </w: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69544D" w:rsidRDefault="00CD0758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page">
                <wp:posOffset>1086485</wp:posOffset>
              </wp:positionH>
              <wp:positionV relativeFrom="page">
                <wp:posOffset>1714500</wp:posOffset>
              </wp:positionV>
              <wp:extent cx="4679950" cy="1259840"/>
              <wp:effectExtent l="635" t="0" r="0" b="0"/>
              <wp:wrapNone/>
              <wp:docPr id="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1259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44D" w:rsidRPr="00AA33FC" w:rsidRDefault="00C94073" w:rsidP="00C94073">
                          <w:pPr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</w:pPr>
                          <w:r w:rsidRPr="00AA33FC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t xml:space="preserve">Educatief centrum </w:t>
                          </w:r>
                          <w:r w:rsidR="00F1513A" w:rsidRPr="00AA33FC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t xml:space="preserve"> tav B ten Hove</w:t>
                          </w:r>
                        </w:p>
                        <w:p w:rsidR="00C94073" w:rsidRPr="00AA33FC" w:rsidRDefault="00C94073" w:rsidP="0069544D">
                          <w:pPr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</w:pPr>
                          <w:r w:rsidRPr="00AA33FC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t>Gorleaus Laboratorium</w:t>
                          </w:r>
                        </w:p>
                        <w:p w:rsidR="00F1513A" w:rsidRDefault="00C94073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Einsteinweg 55</w:t>
                          </w:r>
                        </w:p>
                        <w:p w:rsidR="00F1513A" w:rsidRPr="00D42BB1" w:rsidRDefault="00F1513A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Leiden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8" type="#_x0000_t202" style="position:absolute;margin-left:85.55pt;margin-top:135pt;width:368.5pt;height:99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OY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" filled="f" stroked="f">
              <v:textbox>
                <w:txbxContent>
                  <w:p w:rsidR="0069544D" w:rsidRDefault="00C94073" w:rsidP="00C94073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 xml:space="preserve">Educatief centrum </w:t>
                    </w:r>
                    <w:r w:rsidR="00F1513A">
                      <w:rPr>
                        <w:noProof/>
                        <w:sz w:val="22"/>
                        <w:szCs w:val="22"/>
                      </w:rPr>
                      <w:t xml:space="preserve"> tav B ten Hove</w:t>
                    </w:r>
                  </w:p>
                  <w:p w:rsidR="00C94073" w:rsidRDefault="00C94073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Gorleaus Laboratorium</w:t>
                    </w:r>
                  </w:p>
                  <w:p w:rsidR="00F1513A" w:rsidRDefault="00C94073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Einsteinweg 55</w:t>
                    </w:r>
                  </w:p>
                  <w:p w:rsidR="00F1513A" w:rsidRPr="00D42BB1" w:rsidRDefault="00F1513A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Leiden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69544D" w:rsidRDefault="0069544D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Default="008F4E4D">
    <w:pPr>
      <w:rPr>
        <w:rFonts w:ascii="Gill Sans" w:hAnsi="Gill Sans"/>
        <w:noProof/>
        <w:sz w:val="18"/>
      </w:rPr>
    </w:pPr>
    <w:r>
      <w:rPr>
        <w:rFonts w:ascii="Gill Sans" w:hAnsi="Gill Sans"/>
        <w:noProof/>
        <w:sz w:val="18"/>
      </w:rPr>
      <w:t>Direct number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Our reference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abd5ff,#bdf,#8dc6ff,#92b6ff,#0b5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57"/>
    <w:rsid w:val="0001188B"/>
    <w:rsid w:val="00044069"/>
    <w:rsid w:val="00086E8F"/>
    <w:rsid w:val="000B5552"/>
    <w:rsid w:val="000B7B26"/>
    <w:rsid w:val="000F3E77"/>
    <w:rsid w:val="0013369E"/>
    <w:rsid w:val="00171784"/>
    <w:rsid w:val="00182B01"/>
    <w:rsid w:val="001E67EC"/>
    <w:rsid w:val="0020641D"/>
    <w:rsid w:val="002236D0"/>
    <w:rsid w:val="00230F8C"/>
    <w:rsid w:val="00236830"/>
    <w:rsid w:val="00286C3F"/>
    <w:rsid w:val="002E4AE0"/>
    <w:rsid w:val="00301DF7"/>
    <w:rsid w:val="00307F15"/>
    <w:rsid w:val="00372848"/>
    <w:rsid w:val="00391605"/>
    <w:rsid w:val="003F3661"/>
    <w:rsid w:val="003F6B30"/>
    <w:rsid w:val="00403315"/>
    <w:rsid w:val="00422C66"/>
    <w:rsid w:val="004A0F05"/>
    <w:rsid w:val="004A71BD"/>
    <w:rsid w:val="004B2EB8"/>
    <w:rsid w:val="004D1157"/>
    <w:rsid w:val="004E4BAC"/>
    <w:rsid w:val="004E555F"/>
    <w:rsid w:val="00502EDB"/>
    <w:rsid w:val="005C1DE0"/>
    <w:rsid w:val="005C4DE3"/>
    <w:rsid w:val="00651011"/>
    <w:rsid w:val="00651C59"/>
    <w:rsid w:val="00666363"/>
    <w:rsid w:val="0069544D"/>
    <w:rsid w:val="006C34AC"/>
    <w:rsid w:val="006F2F4A"/>
    <w:rsid w:val="00745D57"/>
    <w:rsid w:val="00762459"/>
    <w:rsid w:val="008642B4"/>
    <w:rsid w:val="0088044B"/>
    <w:rsid w:val="008F4E4D"/>
    <w:rsid w:val="00974EC0"/>
    <w:rsid w:val="00995748"/>
    <w:rsid w:val="009C2639"/>
    <w:rsid w:val="00A827C3"/>
    <w:rsid w:val="00AA33FC"/>
    <w:rsid w:val="00AB1CF9"/>
    <w:rsid w:val="00AB7138"/>
    <w:rsid w:val="00AD43C7"/>
    <w:rsid w:val="00B515DE"/>
    <w:rsid w:val="00B72E4B"/>
    <w:rsid w:val="00BA641A"/>
    <w:rsid w:val="00BE769A"/>
    <w:rsid w:val="00BF0C30"/>
    <w:rsid w:val="00C40AF8"/>
    <w:rsid w:val="00C656AD"/>
    <w:rsid w:val="00C849A3"/>
    <w:rsid w:val="00C94073"/>
    <w:rsid w:val="00C95A54"/>
    <w:rsid w:val="00CD0758"/>
    <w:rsid w:val="00D05A12"/>
    <w:rsid w:val="00D42BB1"/>
    <w:rsid w:val="00D91F30"/>
    <w:rsid w:val="00D95100"/>
    <w:rsid w:val="00DB7D18"/>
    <w:rsid w:val="00DC4A47"/>
    <w:rsid w:val="00DD11EB"/>
    <w:rsid w:val="00E5565C"/>
    <w:rsid w:val="00E7758E"/>
    <w:rsid w:val="00EA23CC"/>
    <w:rsid w:val="00ED467B"/>
    <w:rsid w:val="00F1513A"/>
    <w:rsid w:val="00F24681"/>
    <w:rsid w:val="00F6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abd5ff,#bdf,#8dc6ff,#92b6ff,#0b5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ns\AppData\Roaming\Microsoft\Templates\briefhoofd-enge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848C3-2BEA-43D5-A928-F61710CD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briefhoofd-engels.dotx</Template>
  <TotalTime>6</TotalTime>
  <Pages>1</Pages>
  <Words>44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liacs template UK</vt:lpstr>
    </vt:vector>
  </TitlesOfParts>
  <Company>Leiden University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liacs template UK</dc:title>
  <dc:subject>letterhead</dc:subject>
  <dc:creator>Fons J. Verbeek</dc:creator>
  <cp:lastModifiedBy>Derogee, M.</cp:lastModifiedBy>
  <cp:revision>9</cp:revision>
  <cp:lastPrinted>2014-02-05T11:33:00Z</cp:lastPrinted>
  <dcterms:created xsi:type="dcterms:W3CDTF">2015-11-06T10:46:00Z</dcterms:created>
  <dcterms:modified xsi:type="dcterms:W3CDTF">2016-10-13T08:37:00Z</dcterms:modified>
</cp:coreProperties>
</file>