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r w:rsidRPr="00C40AF8">
        <w:rPr>
          <w:sz w:val="2"/>
          <w:lang w:val="en-US"/>
        </w:rPr>
        <w:t>Student</w:t>
      </w:r>
    </w:p>
    <w:p w:rsidR="00171784" w:rsidRPr="00C40AF8" w:rsidRDefault="00C40AF8" w:rsidP="00B439DB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Student Name][year]</w:t>
      </w:r>
      <w:r w:rsidR="00307F15" w:rsidRPr="00C40AF8">
        <w:rPr>
          <w:sz w:val="24"/>
          <w:szCs w:val="24"/>
          <w:lang w:val="en-US"/>
        </w:rPr>
        <w:tab/>
      </w:r>
      <w:r w:rsidR="00B439DB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2306"/>
        <w:gridCol w:w="2306"/>
        <w:gridCol w:w="2306"/>
      </w:tblGrid>
      <w:tr w:rsidR="0020641D" w:rsidRPr="00C40AF8" w:rsidTr="0020641D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20641D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2306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F33BF9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  <w:lang w:val="en-US"/>
              </w:rPr>
              <w:t>ICTiB</w:t>
            </w:r>
            <w:proofErr w:type="spellEnd"/>
          </w:p>
        </w:tc>
      </w:tr>
      <w:tr w:rsidR="00F33BF9" w:rsidRPr="00C40AF8" w:rsidTr="0020641D">
        <w:tc>
          <w:tcPr>
            <w:tcW w:w="2305" w:type="dxa"/>
          </w:tcPr>
          <w:p w:rsidR="00F33BF9" w:rsidRPr="00C40AF8" w:rsidRDefault="00F33BF9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Studentnumber</w:t>
            </w:r>
            <w:proofErr w:type="spellEnd"/>
          </w:p>
        </w:tc>
        <w:tc>
          <w:tcPr>
            <w:tcW w:w="2306" w:type="dxa"/>
          </w:tcPr>
          <w:p w:rsidR="00F33BF9" w:rsidRPr="00C40AF8" w:rsidRDefault="00F33BF9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F33BF9" w:rsidRPr="00C40AF8" w:rsidRDefault="00F33BF9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E54D02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Master Thesis</w:t>
            </w:r>
          </w:p>
        </w:tc>
        <w:tc>
          <w:tcPr>
            <w:tcW w:w="4612" w:type="dxa"/>
            <w:gridSpan w:val="2"/>
            <w:shd w:val="clear" w:color="auto" w:fill="auto"/>
          </w:tcPr>
          <w:p w:rsidR="0020641D" w:rsidRPr="00E54D02" w:rsidRDefault="00E54D02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E54D02">
              <w:rPr>
                <w:rFonts w:asciiTheme="minorHAnsi" w:hAnsiTheme="minorHAnsi"/>
                <w:sz w:val="22"/>
                <w:szCs w:val="22"/>
              </w:rPr>
              <w:t>Course code: 4353MRI38Y</w:t>
            </w:r>
          </w:p>
        </w:tc>
      </w:tr>
      <w:tr w:rsidR="0020641D" w:rsidRPr="00C40AF8" w:rsidTr="00E55A81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</w:t>
            </w:r>
            <w:proofErr w:type="spellStart"/>
            <w:r w:rsidRPr="004A71BD">
              <w:rPr>
                <w:rFonts w:asciiTheme="minorHAnsi" w:hAnsiTheme="minorHAnsi"/>
                <w:sz w:val="22"/>
                <w:szCs w:val="22"/>
              </w:rPr>
              <w:t>Month</w:t>
            </w:r>
            <w:proofErr w:type="spellEnd"/>
            <w:r w:rsidRPr="004A71BD">
              <w:rPr>
                <w:rFonts w:asciiTheme="minorHAnsi" w:hAnsiTheme="minorHAnsi"/>
                <w:sz w:val="22"/>
                <w:szCs w:val="22"/>
              </w:rPr>
              <w:t>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End [Presentation]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2306" w:type="dxa"/>
          </w:tcPr>
          <w:p w:rsidR="00AB7138" w:rsidRPr="004A71BD" w:rsidRDefault="00B439DB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C80747" w:rsidRDefault="00F1513A" w:rsidP="00C40AF8">
      <w:pPr>
        <w:jc w:val="both"/>
        <w:rPr>
          <w:rFonts w:asciiTheme="minorHAnsi" w:hAnsiTheme="minorHAnsi"/>
          <w:sz w:val="24"/>
          <w:szCs w:val="24"/>
          <w:lang w:val="pt-BR"/>
        </w:rPr>
      </w:pPr>
      <w:r>
        <w:rPr>
          <w:sz w:val="22"/>
        </w:rPr>
        <w:br w:type="textWrapping" w:clear="all"/>
      </w:r>
      <w:r w:rsidR="00C40AF8" w:rsidRPr="00C80747">
        <w:rPr>
          <w:rFonts w:asciiTheme="minorHAnsi" w:hAnsiTheme="minorHAnsi"/>
          <w:sz w:val="24"/>
          <w:szCs w:val="24"/>
        </w:rPr>
        <w:t xml:space="preserve">Name </w:t>
      </w:r>
      <w:r w:rsidR="00C80747" w:rsidRPr="00C80747">
        <w:rPr>
          <w:rFonts w:asciiTheme="minorHAnsi" w:hAnsiTheme="minorHAnsi"/>
          <w:sz w:val="24"/>
          <w:szCs w:val="24"/>
        </w:rPr>
        <w:t>Supervisor</w:t>
      </w:r>
    </w:p>
    <w:p w:rsidR="00F1513A" w:rsidRPr="00C40AF8" w:rsidRDefault="00F1513A" w:rsidP="00F1513A">
      <w:pPr>
        <w:rPr>
          <w:lang w:val="pt-BR"/>
        </w:rPr>
      </w:pPr>
      <w:bookmarkStart w:id="0" w:name="_GoBack"/>
      <w:bookmarkEnd w:id="0"/>
    </w:p>
    <w:p w:rsidR="00F1513A" w:rsidRPr="00C40AF8" w:rsidRDefault="00F1513A" w:rsidP="00F1513A">
      <w:pPr>
        <w:rPr>
          <w:lang w:val="pt-BR"/>
        </w:rPr>
      </w:pPr>
    </w:p>
    <w:p w:rsidR="00F1513A" w:rsidRPr="00F33BF9" w:rsidRDefault="00F1513A" w:rsidP="00422C66">
      <w:r w:rsidRPr="00C40AF8">
        <w:rPr>
          <w:lang w:val="pt-BR"/>
        </w:rPr>
        <w:t xml:space="preserve">CC: </w:t>
      </w:r>
      <w:r w:rsidRPr="00C40AF8">
        <w:rPr>
          <w:lang w:val="pt-BR"/>
        </w:rPr>
        <w:tab/>
      </w:r>
      <w:r w:rsidR="008E5366">
        <w:rPr>
          <w:lang w:val="pt-BR"/>
        </w:rPr>
        <w:t>Esme Caubo</w:t>
      </w:r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F33BF9">
        <w:tab/>
      </w:r>
      <w:r w:rsidRPr="00422C66">
        <w:rPr>
          <w:lang w:val="en-US"/>
        </w:rPr>
        <w:t>Co</w:t>
      </w:r>
      <w:r w:rsidR="00F33BF9">
        <w:rPr>
          <w:lang w:val="en-US"/>
        </w:rPr>
        <w:t>ö</w:t>
      </w:r>
      <w:r w:rsidRPr="00422C66">
        <w:rPr>
          <w:lang w:val="en-US"/>
        </w:rPr>
        <w:t xml:space="preserve">rdinator Master </w:t>
      </w:r>
      <w:r w:rsidR="00E5385D">
        <w:rPr>
          <w:lang w:val="en-US"/>
        </w:rPr>
        <w:t>ICT in Business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47" w:rsidRDefault="007D6F47" w:rsidP="002D47F0">
      <w:r>
        <w:separator/>
      </w:r>
    </w:p>
  </w:endnote>
  <w:endnote w:type="continuationSeparator" w:id="0">
    <w:p w:rsidR="007D6F47" w:rsidRDefault="007D6F47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BFB936-3321-4538-BAE6-865228D0920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817E39D-012E-427E-9B37-ED86702A15E1}"/>
    <w:embedBold r:id="rId3" w:fontKey="{B3AC43A6-92D3-4431-A3AF-83E5260A3428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1D2E4647-8889-40E1-B2A8-7952262B0F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740A78D-B844-4CE6-98A6-2B20BB18D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0BD56B-9736-45BF-ADBB-8825160E08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E5385D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E5385D">
      <w:rPr>
        <w:rFonts w:ascii="Gill Sans" w:hAnsi="Gill Sans"/>
        <w:noProof/>
        <w:sz w:val="16"/>
        <w:lang w:val="en-US"/>
      </w:rPr>
      <w:t>LIACS</w:t>
    </w:r>
    <w:r w:rsidR="004E555F" w:rsidRPr="00E5385D">
      <w:rPr>
        <w:rFonts w:ascii="Gill Sans" w:hAnsi="Gill Sans"/>
        <w:noProof/>
        <w:sz w:val="16"/>
        <w:lang w:val="en-US"/>
      </w:rPr>
      <w:tab/>
    </w:r>
    <w:r w:rsidR="004E555F" w:rsidRPr="00E5385D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E5385D">
      <w:rPr>
        <w:rFonts w:ascii="Gill Sans" w:hAnsi="Gill Sans"/>
        <w:noProof/>
        <w:sz w:val="16"/>
        <w:lang w:val="en-US"/>
      </w:rPr>
      <w:t>iels Bohrweg 1</w:t>
    </w:r>
  </w:p>
  <w:p w:rsidR="00502EDB" w:rsidRPr="00E5385D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</w:t>
    </w:r>
    <w:r w:rsidR="00D643D3">
      <w:rPr>
        <w:rFonts w:ascii="Gill Sans" w:hAnsi="Gill Sans"/>
        <w:noProof/>
        <w:sz w:val="16"/>
        <w:lang w:val="en-US"/>
      </w:rPr>
      <w:t>5298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47" w:rsidRDefault="007D6F47" w:rsidP="002D47F0">
      <w:r>
        <w:separator/>
      </w:r>
    </w:p>
  </w:footnote>
  <w:footnote w:type="continuationSeparator" w:id="0">
    <w:p w:rsidR="007D6F47" w:rsidRDefault="007D6F47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EA23CC" w:rsidRPr="00502EDB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EA23CC" w:rsidRPr="00502EDB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dvanced Computer Science 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544D" w:rsidRDefault="00E5385D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Educatief centrum</w:t>
                          </w:r>
                          <w:r w:rsidR="00F1513A">
                            <w:rPr>
                              <w:noProof/>
                              <w:sz w:val="22"/>
                              <w:szCs w:val="22"/>
                            </w:rPr>
                            <w:t xml:space="preserve"> tav B ten Hove</w:t>
                          </w:r>
                        </w:p>
                        <w:p w:rsidR="00F1513A" w:rsidRDefault="00E5385D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Gorlaeus Laboratorium</w:t>
                          </w:r>
                        </w:p>
                        <w:p w:rsidR="00F1513A" w:rsidRDefault="00E5385D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69544D" w:rsidRDefault="00E5385D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Educatief centrum</w:t>
                    </w:r>
                    <w:r w:rsidR="00F1513A">
                      <w:rPr>
                        <w:noProof/>
                        <w:sz w:val="22"/>
                        <w:szCs w:val="22"/>
                      </w:rPr>
                      <w:t xml:space="preserve"> tav B ten Hove</w:t>
                    </w:r>
                  </w:p>
                  <w:p w:rsidR="00F1513A" w:rsidRDefault="00E5385D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Gorlaeus Laboratorium</w:t>
                    </w:r>
                  </w:p>
                  <w:p w:rsidR="00F1513A" w:rsidRDefault="00E5385D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44069"/>
    <w:rsid w:val="00086E8F"/>
    <w:rsid w:val="000B5552"/>
    <w:rsid w:val="000B7B26"/>
    <w:rsid w:val="000F3E77"/>
    <w:rsid w:val="0013369E"/>
    <w:rsid w:val="00171784"/>
    <w:rsid w:val="001E67EC"/>
    <w:rsid w:val="0020641D"/>
    <w:rsid w:val="002236D0"/>
    <w:rsid w:val="00230F8C"/>
    <w:rsid w:val="00236830"/>
    <w:rsid w:val="00286C3F"/>
    <w:rsid w:val="002E4AE0"/>
    <w:rsid w:val="00307F15"/>
    <w:rsid w:val="00372848"/>
    <w:rsid w:val="00391605"/>
    <w:rsid w:val="003F3661"/>
    <w:rsid w:val="003F6B30"/>
    <w:rsid w:val="00403315"/>
    <w:rsid w:val="00422C66"/>
    <w:rsid w:val="004A0F05"/>
    <w:rsid w:val="004A71BD"/>
    <w:rsid w:val="004B2EB8"/>
    <w:rsid w:val="004D1157"/>
    <w:rsid w:val="004E4BAC"/>
    <w:rsid w:val="004E555F"/>
    <w:rsid w:val="00502EDB"/>
    <w:rsid w:val="005C1DE0"/>
    <w:rsid w:val="005C4DE3"/>
    <w:rsid w:val="00651011"/>
    <w:rsid w:val="00651C59"/>
    <w:rsid w:val="00666363"/>
    <w:rsid w:val="0069544D"/>
    <w:rsid w:val="006C34AC"/>
    <w:rsid w:val="006F2F4A"/>
    <w:rsid w:val="00745D57"/>
    <w:rsid w:val="00762459"/>
    <w:rsid w:val="00774AB4"/>
    <w:rsid w:val="007D6F47"/>
    <w:rsid w:val="008642B4"/>
    <w:rsid w:val="0088044B"/>
    <w:rsid w:val="008E5366"/>
    <w:rsid w:val="008F4E4D"/>
    <w:rsid w:val="00974EC0"/>
    <w:rsid w:val="00995748"/>
    <w:rsid w:val="009C2639"/>
    <w:rsid w:val="009E4EA7"/>
    <w:rsid w:val="00A827C3"/>
    <w:rsid w:val="00AB1CF9"/>
    <w:rsid w:val="00AB7138"/>
    <w:rsid w:val="00AD43C7"/>
    <w:rsid w:val="00B439DB"/>
    <w:rsid w:val="00B515DE"/>
    <w:rsid w:val="00B72E4B"/>
    <w:rsid w:val="00BA641A"/>
    <w:rsid w:val="00BE769A"/>
    <w:rsid w:val="00BF0C30"/>
    <w:rsid w:val="00C40AF8"/>
    <w:rsid w:val="00C656AD"/>
    <w:rsid w:val="00C80747"/>
    <w:rsid w:val="00C849A3"/>
    <w:rsid w:val="00CD0758"/>
    <w:rsid w:val="00D05A12"/>
    <w:rsid w:val="00D42BB1"/>
    <w:rsid w:val="00D643D3"/>
    <w:rsid w:val="00D95100"/>
    <w:rsid w:val="00DB7D18"/>
    <w:rsid w:val="00DD11EB"/>
    <w:rsid w:val="00E5385D"/>
    <w:rsid w:val="00E54D02"/>
    <w:rsid w:val="00E5565C"/>
    <w:rsid w:val="00E7758E"/>
    <w:rsid w:val="00EA23CC"/>
    <w:rsid w:val="00ED467B"/>
    <w:rsid w:val="00F1513A"/>
    <w:rsid w:val="00F24681"/>
    <w:rsid w:val="00F33BF9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4D50D-B8B4-4260-A17A-CEDD48EA0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</Template>
  <TotalTime>16</TotalTime>
  <Pages>1</Pages>
  <Words>45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Derogee, M.</cp:lastModifiedBy>
  <cp:revision>9</cp:revision>
  <cp:lastPrinted>2014-02-05T11:33:00Z</cp:lastPrinted>
  <dcterms:created xsi:type="dcterms:W3CDTF">2016-01-29T12:39:00Z</dcterms:created>
  <dcterms:modified xsi:type="dcterms:W3CDTF">2018-02-13T10:35:00Z</dcterms:modified>
</cp:coreProperties>
</file>