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r w:rsidRPr="00C40AF8">
        <w:rPr>
          <w:sz w:val="2"/>
          <w:lang w:val="en-US"/>
        </w:rPr>
        <w:t>Student</w:t>
      </w:r>
    </w:p>
    <w:p w:rsidR="00171784" w:rsidRPr="00C40AF8" w:rsidRDefault="00C40AF8" w:rsidP="00650B4F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[Student Name][year]</w:t>
      </w:r>
      <w:r w:rsidR="00307F15" w:rsidRPr="00C40AF8">
        <w:rPr>
          <w:sz w:val="24"/>
          <w:szCs w:val="24"/>
          <w:lang w:val="en-US"/>
        </w:rPr>
        <w:tab/>
      </w:r>
      <w:r w:rsidR="00650B4F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2306"/>
        <w:gridCol w:w="2306"/>
        <w:gridCol w:w="2306"/>
      </w:tblGrid>
      <w:tr w:rsidR="0020641D" w:rsidRPr="00C40AF8" w:rsidTr="0020641D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20641D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2306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422C66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CS</w:t>
            </w:r>
          </w:p>
        </w:tc>
      </w:tr>
      <w:tr w:rsidR="004B33AC" w:rsidRPr="00C40AF8" w:rsidTr="0020641D">
        <w:tc>
          <w:tcPr>
            <w:tcW w:w="2305" w:type="dxa"/>
          </w:tcPr>
          <w:p w:rsidR="004B33AC" w:rsidRPr="00C40AF8" w:rsidRDefault="005C70E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 number</w:t>
            </w:r>
          </w:p>
        </w:tc>
        <w:tc>
          <w:tcPr>
            <w:tcW w:w="2306" w:type="dxa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5B3625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Master Thesis</w:t>
            </w:r>
          </w:p>
        </w:tc>
        <w:tc>
          <w:tcPr>
            <w:tcW w:w="4612" w:type="dxa"/>
            <w:gridSpan w:val="2"/>
            <w:shd w:val="clear" w:color="auto" w:fill="auto"/>
          </w:tcPr>
          <w:p w:rsidR="0020641D" w:rsidRPr="005B3625" w:rsidRDefault="005B3625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3625">
              <w:rPr>
                <w:rFonts w:asciiTheme="minorHAnsi" w:hAnsiTheme="minorHAnsi"/>
                <w:sz w:val="22"/>
                <w:szCs w:val="22"/>
              </w:rPr>
              <w:t>Course code: 4343MRP42</w:t>
            </w:r>
          </w:p>
        </w:tc>
      </w:tr>
      <w:tr w:rsidR="0020641D" w:rsidRPr="00C40AF8" w:rsidTr="00E55A81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[Month]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End [Presentation]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2306" w:type="dxa"/>
          </w:tcPr>
          <w:p w:rsidR="00AB7138" w:rsidRPr="004A71BD" w:rsidRDefault="00422C66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42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C40AF8" w:rsidRDefault="00F1513A" w:rsidP="00C40AF8">
      <w:pPr>
        <w:jc w:val="both"/>
        <w:rPr>
          <w:lang w:val="pt-BR"/>
        </w:rPr>
      </w:pPr>
      <w:r>
        <w:rPr>
          <w:sz w:val="22"/>
        </w:rPr>
        <w:br w:type="textWrapping" w:clear="all"/>
      </w:r>
      <w:r w:rsidR="00C40AF8">
        <w:t>Name Supervisior</w:t>
      </w:r>
    </w:p>
    <w:p w:rsidR="00F1513A" w:rsidRPr="00C40AF8" w:rsidRDefault="00F1513A" w:rsidP="00F1513A">
      <w:pPr>
        <w:rPr>
          <w:lang w:val="pt-BR"/>
        </w:rPr>
      </w:pPr>
    </w:p>
    <w:p w:rsidR="00F1513A" w:rsidRPr="00C40AF8" w:rsidRDefault="00F1513A" w:rsidP="00F1513A">
      <w:pPr>
        <w:rPr>
          <w:lang w:val="pt-BR"/>
        </w:rPr>
      </w:pPr>
    </w:p>
    <w:p w:rsidR="00F1513A" w:rsidRPr="005B3CEA" w:rsidRDefault="00F1513A" w:rsidP="00422C66">
      <w:r w:rsidRPr="00C40AF8">
        <w:rPr>
          <w:lang w:val="pt-BR"/>
        </w:rPr>
        <w:t xml:space="preserve">CC: </w:t>
      </w:r>
      <w:r w:rsidRPr="00C40AF8">
        <w:rPr>
          <w:lang w:val="pt-BR"/>
        </w:rPr>
        <w:tab/>
      </w:r>
      <w:r w:rsidR="00604EEE">
        <w:rPr>
          <w:lang w:val="pt-BR"/>
        </w:rPr>
        <w:t>José Visser</w:t>
      </w:r>
      <w:bookmarkStart w:id="0" w:name="_GoBack"/>
      <w:bookmarkEnd w:id="0"/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5B3CEA">
        <w:tab/>
      </w:r>
      <w:r w:rsidRPr="00422C66">
        <w:rPr>
          <w:lang w:val="en-US"/>
        </w:rPr>
        <w:t>Coordinator Master Computer Science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47" w:rsidRDefault="007D6F47" w:rsidP="002D47F0">
      <w:r>
        <w:separator/>
      </w:r>
    </w:p>
  </w:endnote>
  <w:endnote w:type="continuationSeparator" w:id="0">
    <w:p w:rsidR="007D6F47" w:rsidRDefault="007D6F47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443B99-2596-4DB3-85E1-2528EB940E5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F05E211-9A54-48CD-890F-4DE4A09900A9}"/>
    <w:embedBold r:id="rId3" w:fontKey="{AE22DD6E-DE02-46DB-AECD-026F92C4DBB5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EF1F74EE-8AE7-43D9-8063-3499620A16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327E6BF-6ADF-48F6-9ED1-61F58312C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93F3FB-351C-49F2-B590-A666F53E44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5B3CEA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5B3CEA">
      <w:rPr>
        <w:rFonts w:ascii="Gill Sans" w:hAnsi="Gill Sans"/>
        <w:noProof/>
        <w:sz w:val="16"/>
        <w:lang w:val="en-US"/>
      </w:rPr>
      <w:t>LIACS</w:t>
    </w:r>
    <w:r w:rsidR="004E555F" w:rsidRPr="005B3CEA">
      <w:rPr>
        <w:rFonts w:ascii="Gill Sans" w:hAnsi="Gill Sans"/>
        <w:noProof/>
        <w:sz w:val="16"/>
        <w:lang w:val="en-US"/>
      </w:rPr>
      <w:tab/>
    </w:r>
    <w:r w:rsidR="004E555F" w:rsidRPr="005B3CEA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5B3CEA">
      <w:rPr>
        <w:rFonts w:ascii="Gill Sans" w:hAnsi="Gill Sans"/>
        <w:noProof/>
        <w:sz w:val="16"/>
        <w:lang w:val="en-US"/>
      </w:rPr>
      <w:t>iels Bohrweg 1</w:t>
    </w:r>
  </w:p>
  <w:p w:rsidR="00502EDB" w:rsidRPr="005B3CEA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</w:t>
    </w:r>
    <w:r w:rsidR="005B3CEA">
      <w:rPr>
        <w:rFonts w:ascii="Gill Sans" w:hAnsi="Gill Sans"/>
        <w:noProof/>
        <w:sz w:val="16"/>
        <w:lang w:val="en-US"/>
      </w:rPr>
      <w:t>5780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47" w:rsidRDefault="007D6F47" w:rsidP="002D47F0">
      <w:r>
        <w:separator/>
      </w:r>
    </w:p>
  </w:footnote>
  <w:footnote w:type="continuationSeparator" w:id="0">
    <w:p w:rsidR="007D6F47" w:rsidRDefault="007D6F47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EA23CC" w:rsidRPr="00502EDB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EA23CC" w:rsidRPr="00502EDB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dvanced Computer Science 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4D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Educatief Centrum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Gorlaeus Laboratorium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69544D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Educatief Centrum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Gorlaeus Laboratorium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44069"/>
    <w:rsid w:val="00086E8F"/>
    <w:rsid w:val="000B5552"/>
    <w:rsid w:val="000B7B26"/>
    <w:rsid w:val="000F3E77"/>
    <w:rsid w:val="0013369E"/>
    <w:rsid w:val="00171784"/>
    <w:rsid w:val="001E67EC"/>
    <w:rsid w:val="0020641D"/>
    <w:rsid w:val="002236D0"/>
    <w:rsid w:val="00230F8C"/>
    <w:rsid w:val="00236830"/>
    <w:rsid w:val="00286C3F"/>
    <w:rsid w:val="002E4AE0"/>
    <w:rsid w:val="00307F15"/>
    <w:rsid w:val="00372848"/>
    <w:rsid w:val="00391605"/>
    <w:rsid w:val="003F3661"/>
    <w:rsid w:val="003F6B30"/>
    <w:rsid w:val="00403315"/>
    <w:rsid w:val="00422C66"/>
    <w:rsid w:val="004A0F05"/>
    <w:rsid w:val="004A71BD"/>
    <w:rsid w:val="004B2EB8"/>
    <w:rsid w:val="004B33AC"/>
    <w:rsid w:val="004D1157"/>
    <w:rsid w:val="004E4BAC"/>
    <w:rsid w:val="004E555F"/>
    <w:rsid w:val="00502EDB"/>
    <w:rsid w:val="005B3625"/>
    <w:rsid w:val="005B3CEA"/>
    <w:rsid w:val="005C1DE0"/>
    <w:rsid w:val="005C4DE3"/>
    <w:rsid w:val="005C70E8"/>
    <w:rsid w:val="00604EEE"/>
    <w:rsid w:val="00650B4F"/>
    <w:rsid w:val="00651011"/>
    <w:rsid w:val="00651C59"/>
    <w:rsid w:val="00666363"/>
    <w:rsid w:val="0069544D"/>
    <w:rsid w:val="006C34AC"/>
    <w:rsid w:val="006F2F4A"/>
    <w:rsid w:val="00745D57"/>
    <w:rsid w:val="00762459"/>
    <w:rsid w:val="00774AB4"/>
    <w:rsid w:val="007D6F47"/>
    <w:rsid w:val="008642B4"/>
    <w:rsid w:val="0088044B"/>
    <w:rsid w:val="008F4E4D"/>
    <w:rsid w:val="00974EC0"/>
    <w:rsid w:val="00995748"/>
    <w:rsid w:val="009C2639"/>
    <w:rsid w:val="00A827C3"/>
    <w:rsid w:val="00AB1CF9"/>
    <w:rsid w:val="00AB7138"/>
    <w:rsid w:val="00AD43C7"/>
    <w:rsid w:val="00B515DE"/>
    <w:rsid w:val="00B72E4B"/>
    <w:rsid w:val="00BA641A"/>
    <w:rsid w:val="00BE769A"/>
    <w:rsid w:val="00BF0C30"/>
    <w:rsid w:val="00C40AF8"/>
    <w:rsid w:val="00C656AD"/>
    <w:rsid w:val="00C849A3"/>
    <w:rsid w:val="00CD0758"/>
    <w:rsid w:val="00D05A12"/>
    <w:rsid w:val="00D42BB1"/>
    <w:rsid w:val="00D95100"/>
    <w:rsid w:val="00DB7D18"/>
    <w:rsid w:val="00DD11EB"/>
    <w:rsid w:val="00E5565C"/>
    <w:rsid w:val="00E7758E"/>
    <w:rsid w:val="00EA23CC"/>
    <w:rsid w:val="00ED467B"/>
    <w:rsid w:val="00F1513A"/>
    <w:rsid w:val="00F24681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F9BB5-09AD-4BA4-8E35-4393C1A6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</Template>
  <TotalTime>9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Derogee, M.</cp:lastModifiedBy>
  <cp:revision>8</cp:revision>
  <cp:lastPrinted>2014-02-05T11:33:00Z</cp:lastPrinted>
  <dcterms:created xsi:type="dcterms:W3CDTF">2015-11-06T10:48:00Z</dcterms:created>
  <dcterms:modified xsi:type="dcterms:W3CDTF">2018-02-13T10:38:00Z</dcterms:modified>
</cp:coreProperties>
</file>