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F4A" w:rsidRPr="00C40AF8" w:rsidRDefault="00286C3F">
      <w:pPr>
        <w:rPr>
          <w:sz w:val="2"/>
          <w:lang w:val="en-US"/>
        </w:rPr>
        <w:sectPr w:rsidR="006F2F4A" w:rsidRPr="00C40AF8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2517" w:right="1412" w:bottom="2552" w:left="1412" w:header="561" w:footer="567" w:gutter="0"/>
          <w:cols w:space="708"/>
          <w:titlePg/>
        </w:sectPr>
      </w:pPr>
      <w:r w:rsidRPr="00C40AF8">
        <w:rPr>
          <w:sz w:val="2"/>
          <w:lang w:val="en-US"/>
        </w:rPr>
        <w:t>Student</w:t>
      </w:r>
    </w:p>
    <w:p w:rsidR="00171784" w:rsidRPr="00C40AF8" w:rsidRDefault="00C40AF8" w:rsidP="00650B4F">
      <w:pPr>
        <w:pStyle w:val="Header"/>
        <w:tabs>
          <w:tab w:val="clear" w:pos="4320"/>
          <w:tab w:val="clear" w:pos="8640"/>
        </w:tabs>
        <w:jc w:val="both"/>
        <w:rPr>
          <w:sz w:val="24"/>
          <w:szCs w:val="24"/>
          <w:lang w:val="en-US"/>
        </w:rPr>
      </w:pPr>
      <w:r w:rsidRPr="00C40AF8">
        <w:rPr>
          <w:sz w:val="24"/>
          <w:szCs w:val="24"/>
          <w:lang w:val="en-US"/>
        </w:rPr>
        <w:lastRenderedPageBreak/>
        <w:t>[number]</w:t>
      </w:r>
      <w:r w:rsidR="00F1513A" w:rsidRPr="00C40AF8">
        <w:rPr>
          <w:sz w:val="24"/>
          <w:szCs w:val="24"/>
          <w:lang w:val="en-US"/>
        </w:rPr>
        <w:tab/>
      </w:r>
      <w:r w:rsidR="00F1513A" w:rsidRPr="00C40AF8">
        <w:rPr>
          <w:sz w:val="24"/>
          <w:szCs w:val="24"/>
          <w:lang w:val="en-US"/>
        </w:rPr>
        <w:tab/>
      </w:r>
      <w:r w:rsidR="00F1513A" w:rsidRPr="00C40AF8">
        <w:rPr>
          <w:sz w:val="24"/>
          <w:szCs w:val="24"/>
          <w:lang w:val="en-US"/>
        </w:rPr>
        <w:tab/>
      </w:r>
      <w:r w:rsidR="00F1513A" w:rsidRPr="00C40AF8"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>[Student Name][year]</w:t>
      </w:r>
      <w:r w:rsidR="00307F15" w:rsidRPr="00C40AF8">
        <w:rPr>
          <w:sz w:val="24"/>
          <w:szCs w:val="24"/>
          <w:lang w:val="en-US"/>
        </w:rPr>
        <w:tab/>
      </w:r>
      <w:r w:rsidR="00650B4F">
        <w:rPr>
          <w:sz w:val="24"/>
          <w:szCs w:val="24"/>
          <w:lang w:val="en-US"/>
        </w:rPr>
        <w:tab/>
      </w:r>
      <w:proofErr w:type="spellStart"/>
      <w:r>
        <w:rPr>
          <w:sz w:val="24"/>
          <w:szCs w:val="24"/>
          <w:lang w:val="en-US"/>
        </w:rPr>
        <w:t>dd</w:t>
      </w:r>
      <w:proofErr w:type="spellEnd"/>
      <w:r w:rsidR="000B5552" w:rsidRPr="00C40AF8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mm</w:t>
      </w:r>
      <w:r w:rsidR="00F1513A" w:rsidRPr="00C40AF8">
        <w:rPr>
          <w:sz w:val="24"/>
          <w:szCs w:val="24"/>
          <w:lang w:val="en-US"/>
        </w:rPr>
        <w:t>-</w:t>
      </w:r>
      <w:proofErr w:type="spellStart"/>
      <w:r>
        <w:rPr>
          <w:sz w:val="24"/>
          <w:szCs w:val="24"/>
          <w:lang w:val="en-US"/>
        </w:rPr>
        <w:t>yyyy</w:t>
      </w:r>
      <w:bookmarkStart w:id="0" w:name="_GoBack"/>
      <w:bookmarkEnd w:id="0"/>
      <w:proofErr w:type="spellEnd"/>
    </w:p>
    <w:p w:rsidR="00D42BB1" w:rsidRPr="00C40AF8" w:rsidRDefault="00D42BB1" w:rsidP="00D42BB1">
      <w:pPr>
        <w:rPr>
          <w:rFonts w:asciiTheme="minorHAnsi" w:hAnsiTheme="minorHAnsi"/>
          <w:sz w:val="22"/>
          <w:szCs w:val="22"/>
          <w:lang w:val="en-US"/>
        </w:rPr>
      </w:pPr>
    </w:p>
    <w:p w:rsidR="00F1513A" w:rsidRPr="00C40AF8" w:rsidRDefault="00F1513A" w:rsidP="00F1513A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C40AF8">
        <w:rPr>
          <w:rFonts w:asciiTheme="minorHAnsi" w:hAnsiTheme="minorHAnsi"/>
          <w:sz w:val="22"/>
          <w:szCs w:val="22"/>
          <w:lang w:val="en-US"/>
        </w:rPr>
        <w:t>LS,</w:t>
      </w:r>
    </w:p>
    <w:p w:rsidR="00307F15" w:rsidRPr="00C40AF8" w:rsidRDefault="00307F15" w:rsidP="00F1513A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5"/>
        <w:gridCol w:w="3048"/>
        <w:gridCol w:w="1985"/>
        <w:gridCol w:w="1885"/>
      </w:tblGrid>
      <w:tr w:rsidR="0020641D" w:rsidRPr="00C40AF8" w:rsidTr="00EA59EB">
        <w:tc>
          <w:tcPr>
            <w:tcW w:w="2305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Supervision</w:t>
            </w:r>
          </w:p>
        </w:tc>
        <w:tc>
          <w:tcPr>
            <w:tcW w:w="3048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3870" w:type="dxa"/>
            <w:gridSpan w:val="2"/>
            <w:shd w:val="pct15" w:color="auto" w:fill="auto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AB7138" w:rsidRPr="00C40AF8" w:rsidTr="00EA59EB">
        <w:tc>
          <w:tcPr>
            <w:tcW w:w="2305" w:type="dxa"/>
          </w:tcPr>
          <w:p w:rsidR="00AB7138" w:rsidRPr="00C40AF8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Student</w:t>
            </w:r>
          </w:p>
        </w:tc>
        <w:tc>
          <w:tcPr>
            <w:tcW w:w="3048" w:type="dxa"/>
          </w:tcPr>
          <w:p w:rsidR="00AB7138" w:rsidRPr="00C40AF8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B7138" w:rsidRPr="00C40AF8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1885" w:type="dxa"/>
            <w:tcBorders>
              <w:bottom w:val="single" w:sz="4" w:space="0" w:color="auto"/>
            </w:tcBorders>
          </w:tcPr>
          <w:p w:rsidR="00AB7138" w:rsidRPr="00C40AF8" w:rsidRDefault="00422C66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CS</w:t>
            </w:r>
          </w:p>
        </w:tc>
      </w:tr>
      <w:tr w:rsidR="004B33AC" w:rsidRPr="00C40AF8" w:rsidTr="00EA59EB">
        <w:tc>
          <w:tcPr>
            <w:tcW w:w="2305" w:type="dxa"/>
          </w:tcPr>
          <w:p w:rsidR="004B33AC" w:rsidRPr="00C40AF8" w:rsidRDefault="005C70E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Student number</w:t>
            </w:r>
          </w:p>
        </w:tc>
        <w:tc>
          <w:tcPr>
            <w:tcW w:w="3048" w:type="dxa"/>
          </w:tcPr>
          <w:p w:rsidR="004B33AC" w:rsidRPr="00C40AF8" w:rsidRDefault="004B33AC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3870" w:type="dxa"/>
            <w:gridSpan w:val="2"/>
            <w:shd w:val="pct15" w:color="auto" w:fill="auto"/>
          </w:tcPr>
          <w:p w:rsidR="004B33AC" w:rsidRPr="00C40AF8" w:rsidRDefault="004B33AC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20641D" w:rsidRPr="00C40AF8" w:rsidTr="00EA59EB">
        <w:tc>
          <w:tcPr>
            <w:tcW w:w="2305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Project</w:t>
            </w:r>
          </w:p>
        </w:tc>
        <w:tc>
          <w:tcPr>
            <w:tcW w:w="3048" w:type="dxa"/>
          </w:tcPr>
          <w:p w:rsidR="0020641D" w:rsidRPr="00C40AF8" w:rsidRDefault="0020641D" w:rsidP="00EA59EB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Master Thesis</w:t>
            </w:r>
            <w:r w:rsidR="00EA59EB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(Bioinformatics)</w:t>
            </w:r>
          </w:p>
        </w:tc>
        <w:tc>
          <w:tcPr>
            <w:tcW w:w="3870" w:type="dxa"/>
            <w:gridSpan w:val="2"/>
            <w:shd w:val="clear" w:color="auto" w:fill="auto"/>
          </w:tcPr>
          <w:p w:rsidR="0020641D" w:rsidRPr="005B3625" w:rsidRDefault="005B3625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5B3625">
              <w:rPr>
                <w:rFonts w:asciiTheme="minorHAnsi" w:hAnsiTheme="minorHAnsi"/>
                <w:sz w:val="22"/>
                <w:szCs w:val="22"/>
              </w:rPr>
              <w:t xml:space="preserve">Course code: </w:t>
            </w:r>
            <w:r w:rsidR="00EA59EB" w:rsidRPr="00EA59EB">
              <w:rPr>
                <w:rFonts w:asciiTheme="minorHAnsi" w:hAnsiTheme="minorHAnsi"/>
                <w:sz w:val="22"/>
                <w:szCs w:val="22"/>
              </w:rPr>
              <w:t>4343 MRPBIY</w:t>
            </w:r>
          </w:p>
        </w:tc>
      </w:tr>
      <w:tr w:rsidR="0020641D" w:rsidRPr="00C40AF8" w:rsidTr="00E55A81">
        <w:tc>
          <w:tcPr>
            <w:tcW w:w="2305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Title</w:t>
            </w:r>
          </w:p>
        </w:tc>
        <w:tc>
          <w:tcPr>
            <w:tcW w:w="6918" w:type="dxa"/>
            <w:gridSpan w:val="3"/>
          </w:tcPr>
          <w:p w:rsidR="0020641D" w:rsidRPr="004A71BD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AB7138" w:rsidRPr="004A71BD" w:rsidTr="00EA59EB">
        <w:tc>
          <w:tcPr>
            <w:tcW w:w="2305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Start [Month]</w:t>
            </w:r>
          </w:p>
        </w:tc>
        <w:tc>
          <w:tcPr>
            <w:tcW w:w="3048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5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End [Presentation]</w:t>
            </w:r>
          </w:p>
        </w:tc>
        <w:tc>
          <w:tcPr>
            <w:tcW w:w="1885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B7138" w:rsidRPr="004A71BD" w:rsidTr="00EA59EB">
        <w:tc>
          <w:tcPr>
            <w:tcW w:w="2305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ECTS</w:t>
            </w:r>
          </w:p>
        </w:tc>
        <w:tc>
          <w:tcPr>
            <w:tcW w:w="3048" w:type="dxa"/>
          </w:tcPr>
          <w:p w:rsidR="00AB7138" w:rsidRPr="004A71BD" w:rsidRDefault="00422C66" w:rsidP="00EA59EB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  <w:r w:rsidR="00EA59EB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1985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Grade</w:t>
            </w:r>
          </w:p>
        </w:tc>
        <w:tc>
          <w:tcPr>
            <w:tcW w:w="1885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307F15" w:rsidRPr="004A71BD" w:rsidRDefault="00307F15" w:rsidP="00F1513A">
      <w:pPr>
        <w:jc w:val="both"/>
        <w:rPr>
          <w:rFonts w:asciiTheme="minorHAnsi" w:hAnsiTheme="minorHAnsi"/>
          <w:sz w:val="22"/>
          <w:szCs w:val="22"/>
        </w:rPr>
      </w:pPr>
    </w:p>
    <w:p w:rsidR="00F1513A" w:rsidRPr="00286C3F" w:rsidRDefault="00F1513A" w:rsidP="005C4DE3">
      <w:pPr>
        <w:pStyle w:val="HTMLPreformatted"/>
        <w:jc w:val="both"/>
        <w:rPr>
          <w:rFonts w:asciiTheme="minorHAnsi" w:hAnsiTheme="minorHAnsi"/>
          <w:sz w:val="24"/>
          <w:szCs w:val="24"/>
          <w:lang w:val="nl-NL"/>
        </w:rPr>
      </w:pPr>
      <w:r w:rsidRPr="00286C3F">
        <w:rPr>
          <w:rFonts w:asciiTheme="minorHAnsi" w:hAnsiTheme="minorHAnsi"/>
          <w:sz w:val="24"/>
          <w:szCs w:val="24"/>
          <w:lang w:val="nl-NL"/>
        </w:rPr>
        <w:t xml:space="preserve">Ik hoop u hiermee voldoende te hebben geïnformeerd. </w:t>
      </w:r>
    </w:p>
    <w:p w:rsidR="00F1513A" w:rsidRPr="00666363" w:rsidRDefault="00F1513A" w:rsidP="00666363">
      <w:pPr>
        <w:jc w:val="both"/>
        <w:rPr>
          <w:rFonts w:asciiTheme="minorHAnsi" w:hAnsiTheme="minorHAnsi"/>
          <w:sz w:val="24"/>
          <w:szCs w:val="24"/>
        </w:rPr>
      </w:pPr>
      <w:r w:rsidRPr="00666363">
        <w:rPr>
          <w:rFonts w:asciiTheme="minorHAnsi" w:hAnsiTheme="minorHAnsi"/>
          <w:sz w:val="24"/>
          <w:szCs w:val="24"/>
        </w:rPr>
        <w:t>Met vriendelijke groet,</w:t>
      </w:r>
    </w:p>
    <w:p w:rsidR="00C40AF8" w:rsidRDefault="00C40AF8" w:rsidP="00DB7D18">
      <w:pPr>
        <w:jc w:val="both"/>
        <w:rPr>
          <w:noProof/>
          <w:lang w:eastAsia="nl-NL"/>
        </w:rPr>
      </w:pPr>
    </w:p>
    <w:p w:rsidR="00C40AF8" w:rsidRDefault="00C40AF8" w:rsidP="00DB7D18">
      <w:pPr>
        <w:jc w:val="both"/>
        <w:rPr>
          <w:noProof/>
          <w:lang w:eastAsia="nl-NL"/>
        </w:rPr>
      </w:pPr>
    </w:p>
    <w:p w:rsidR="00C40AF8" w:rsidRDefault="00C40AF8" w:rsidP="00DB7D18">
      <w:pPr>
        <w:jc w:val="both"/>
        <w:rPr>
          <w:noProof/>
          <w:lang w:eastAsia="nl-NL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F1513A" w:rsidRPr="00C40AF8" w:rsidRDefault="00F1513A" w:rsidP="00C40AF8">
      <w:pPr>
        <w:jc w:val="both"/>
        <w:rPr>
          <w:lang w:val="pt-BR"/>
        </w:rPr>
      </w:pPr>
      <w:r>
        <w:rPr>
          <w:sz w:val="22"/>
        </w:rPr>
        <w:br w:type="textWrapping" w:clear="all"/>
      </w:r>
      <w:r w:rsidR="00C40AF8">
        <w:t>Name Supervisior</w:t>
      </w:r>
    </w:p>
    <w:p w:rsidR="00F1513A" w:rsidRPr="00C40AF8" w:rsidRDefault="00F1513A" w:rsidP="00F1513A">
      <w:pPr>
        <w:rPr>
          <w:lang w:val="pt-BR"/>
        </w:rPr>
      </w:pPr>
    </w:p>
    <w:p w:rsidR="00F1513A" w:rsidRPr="00C40AF8" w:rsidRDefault="00F1513A" w:rsidP="00F1513A">
      <w:pPr>
        <w:rPr>
          <w:lang w:val="pt-BR"/>
        </w:rPr>
      </w:pPr>
    </w:p>
    <w:p w:rsidR="00F1513A" w:rsidRPr="005B3CEA" w:rsidRDefault="00F1513A" w:rsidP="00422C66">
      <w:r w:rsidRPr="00C40AF8">
        <w:rPr>
          <w:lang w:val="pt-BR"/>
        </w:rPr>
        <w:t xml:space="preserve">CC: </w:t>
      </w:r>
      <w:r w:rsidRPr="00C40AF8">
        <w:rPr>
          <w:lang w:val="pt-BR"/>
        </w:rPr>
        <w:tab/>
      </w:r>
      <w:r w:rsidR="00422C66">
        <w:rPr>
          <w:lang w:val="pt-BR"/>
        </w:rPr>
        <w:t>Riet Derogee</w:t>
      </w:r>
    </w:p>
    <w:p w:rsidR="00F1513A" w:rsidRPr="00422C66" w:rsidRDefault="00422C66" w:rsidP="00B515DE">
      <w:pPr>
        <w:pStyle w:val="Header"/>
        <w:tabs>
          <w:tab w:val="clear" w:pos="4320"/>
          <w:tab w:val="clear" w:pos="8640"/>
        </w:tabs>
        <w:jc w:val="both"/>
        <w:rPr>
          <w:lang w:val="en-US"/>
        </w:rPr>
      </w:pPr>
      <w:r w:rsidRPr="005B3CEA">
        <w:tab/>
      </w:r>
      <w:r w:rsidRPr="00422C66">
        <w:rPr>
          <w:lang w:val="en-US"/>
        </w:rPr>
        <w:t>Coordinator Master Computer Science</w:t>
      </w:r>
    </w:p>
    <w:sectPr w:rsidR="00F1513A" w:rsidRPr="00422C66" w:rsidSect="002236D0">
      <w:type w:val="continuous"/>
      <w:pgSz w:w="11907" w:h="16840" w:code="9"/>
      <w:pgMar w:top="2517" w:right="1412" w:bottom="2552" w:left="1412" w:header="561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F47" w:rsidRDefault="007D6F47" w:rsidP="002D47F0">
      <w:r>
        <w:separator/>
      </w:r>
    </w:p>
  </w:endnote>
  <w:endnote w:type="continuationSeparator" w:id="0">
    <w:p w:rsidR="007D6F47" w:rsidRDefault="007D6F47" w:rsidP="002D4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3AF2F12-8040-4464-AF2D-FB558230928B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55FD6A64-C0D8-4AF2-884B-212B77841513}"/>
    <w:embedBold r:id="rId3" w:fontKey="{30DA8FAC-93CE-471E-9DC3-873A40FB7C2E}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AA3E4C2C-93B8-4798-93F6-7AC630D92A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54B1C52F-2F90-405F-B650-A56F0805AD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9AB15CD-2F57-4BA7-B2DD-6CA7377A51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EDB" w:rsidRPr="00F1513A" w:rsidRDefault="00502EDB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</w:rPr>
    </w:pPr>
    <w:r w:rsidRPr="00F1513A">
      <w:rPr>
        <w:rFonts w:ascii="Gill Sans" w:hAnsi="Gill Sans"/>
        <w:noProof/>
        <w:sz w:val="16"/>
      </w:rPr>
      <w:t>Niels Bohrweg 1</w:t>
    </w:r>
  </w:p>
  <w:p w:rsidR="00502EDB" w:rsidRPr="00F1513A" w:rsidRDefault="00502EDB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</w:rPr>
    </w:pPr>
    <w:r w:rsidRPr="00F1513A">
      <w:rPr>
        <w:rFonts w:ascii="Gill Sans" w:hAnsi="Gill Sans"/>
        <w:noProof/>
        <w:sz w:val="16"/>
      </w:rPr>
      <w:t>2333 CA  Leiden</w:t>
    </w:r>
  </w:p>
  <w:p w:rsidR="00502EDB" w:rsidRPr="00F1513A" w:rsidRDefault="00AD43C7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</w:rPr>
    </w:pPr>
    <w:r w:rsidRPr="00F1513A">
      <w:rPr>
        <w:rFonts w:ascii="Gill Sans" w:hAnsi="Gill Sans"/>
        <w:noProof/>
        <w:sz w:val="16"/>
      </w:rPr>
      <w:t>Telefoon</w:t>
    </w:r>
    <w:r w:rsidR="00502EDB" w:rsidRPr="00F1513A">
      <w:rPr>
        <w:rFonts w:ascii="Gill Sans" w:hAnsi="Gill Sans"/>
        <w:noProof/>
        <w:sz w:val="16"/>
      </w:rPr>
      <w:t xml:space="preserve"> </w:t>
    </w:r>
    <w:r w:rsidRPr="00F1513A">
      <w:rPr>
        <w:rFonts w:ascii="Gill Sans" w:hAnsi="Gill Sans"/>
        <w:noProof/>
        <w:sz w:val="16"/>
      </w:rPr>
      <w:t xml:space="preserve"> 0</w:t>
    </w:r>
    <w:r w:rsidR="00502EDB" w:rsidRPr="00F1513A">
      <w:rPr>
        <w:rFonts w:ascii="Gill Sans" w:hAnsi="Gill Sans"/>
        <w:noProof/>
        <w:sz w:val="16"/>
      </w:rPr>
      <w:t>71-5277061</w:t>
    </w:r>
  </w:p>
  <w:p w:rsidR="00DD11EB" w:rsidRPr="00DD11EB" w:rsidRDefault="00AD43C7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>Telefax  0</w:t>
    </w:r>
    <w:r w:rsidR="00502EDB" w:rsidRPr="00BA641A">
      <w:rPr>
        <w:rFonts w:ascii="Gill Sans" w:hAnsi="Gill Sans"/>
        <w:noProof/>
        <w:sz w:val="16"/>
        <w:lang w:val="en-US"/>
      </w:rPr>
      <w:t>71-5276985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AF8" w:rsidRPr="005B3CEA" w:rsidRDefault="00C40AF8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 w:rsidRPr="005B3CEA">
      <w:rPr>
        <w:rFonts w:ascii="Gill Sans" w:hAnsi="Gill Sans"/>
        <w:noProof/>
        <w:sz w:val="16"/>
        <w:lang w:val="en-US"/>
      </w:rPr>
      <w:t>LIACS</w:t>
    </w:r>
    <w:r w:rsidR="004E555F" w:rsidRPr="005B3CEA">
      <w:rPr>
        <w:rFonts w:ascii="Gill Sans" w:hAnsi="Gill Sans"/>
        <w:noProof/>
        <w:sz w:val="16"/>
        <w:lang w:val="en-US"/>
      </w:rPr>
      <w:tab/>
    </w:r>
    <w:r w:rsidR="004E555F" w:rsidRPr="005B3CEA"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>N</w:t>
    </w:r>
    <w:r w:rsidR="00502EDB" w:rsidRPr="005B3CEA">
      <w:rPr>
        <w:rFonts w:ascii="Gill Sans" w:hAnsi="Gill Sans"/>
        <w:noProof/>
        <w:sz w:val="16"/>
        <w:lang w:val="en-US"/>
      </w:rPr>
      <w:t>iels Bohrweg 1</w:t>
    </w:r>
  </w:p>
  <w:p w:rsidR="00502EDB" w:rsidRPr="005B3CEA" w:rsidRDefault="004E555F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 w:rsidRPr="004E555F"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ab/>
    </w:r>
    <w:r w:rsidR="00EA23CC" w:rsidRPr="004E555F">
      <w:rPr>
        <w:rFonts w:ascii="Gill Sans" w:hAnsi="Gill Sans"/>
        <w:noProof/>
        <w:sz w:val="16"/>
        <w:lang w:val="en-US"/>
      </w:rPr>
      <w:t xml:space="preserve">2333 CA </w:t>
    </w:r>
    <w:r w:rsidR="00502EDB" w:rsidRPr="004E555F">
      <w:rPr>
        <w:rFonts w:ascii="Gill Sans" w:hAnsi="Gill Sans"/>
        <w:noProof/>
        <w:sz w:val="16"/>
        <w:lang w:val="en-US"/>
      </w:rPr>
      <w:t xml:space="preserve"> Leiden</w:t>
    </w:r>
  </w:p>
  <w:p w:rsidR="008F4E4D" w:rsidRPr="004E555F" w:rsidRDefault="004E555F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ab/>
    </w:r>
    <w:r w:rsidR="008F4E4D" w:rsidRPr="004E555F">
      <w:rPr>
        <w:rFonts w:ascii="Gill Sans" w:hAnsi="Gill Sans"/>
        <w:noProof/>
        <w:sz w:val="16"/>
        <w:lang w:val="en-US"/>
      </w:rPr>
      <w:t>The Netherlands</w:t>
    </w:r>
  </w:p>
  <w:p w:rsidR="00502EDB" w:rsidRPr="004E555F" w:rsidRDefault="004E555F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ab/>
    </w:r>
    <w:r w:rsidR="008F4E4D" w:rsidRPr="004E555F">
      <w:rPr>
        <w:rFonts w:ascii="Gill Sans" w:hAnsi="Gill Sans"/>
        <w:noProof/>
        <w:sz w:val="16"/>
        <w:lang w:val="en-US"/>
      </w:rPr>
      <w:t>Telepho</w:t>
    </w:r>
    <w:r w:rsidR="00AD43C7" w:rsidRPr="004E555F">
      <w:rPr>
        <w:rFonts w:ascii="Gill Sans" w:hAnsi="Gill Sans"/>
        <w:noProof/>
        <w:sz w:val="16"/>
        <w:lang w:val="en-US"/>
      </w:rPr>
      <w:t>n</w:t>
    </w:r>
    <w:r w:rsidR="008F4E4D" w:rsidRPr="004E555F">
      <w:rPr>
        <w:rFonts w:ascii="Gill Sans" w:hAnsi="Gill Sans"/>
        <w:noProof/>
        <w:sz w:val="16"/>
        <w:lang w:val="en-US"/>
      </w:rPr>
      <w:t>e</w:t>
    </w:r>
    <w:r w:rsidR="00AD43C7" w:rsidRPr="004E555F">
      <w:rPr>
        <w:rFonts w:ascii="Gill Sans" w:hAnsi="Gill Sans"/>
        <w:noProof/>
        <w:sz w:val="16"/>
        <w:lang w:val="en-US"/>
      </w:rPr>
      <w:t xml:space="preserve">  </w:t>
    </w:r>
    <w:r w:rsidR="008F4E4D" w:rsidRPr="004E555F">
      <w:rPr>
        <w:rFonts w:ascii="Gill Sans" w:hAnsi="Gill Sans"/>
        <w:noProof/>
        <w:sz w:val="16"/>
        <w:lang w:val="en-US"/>
      </w:rPr>
      <w:t>+31-</w:t>
    </w:r>
    <w:r w:rsidR="00EA23CC" w:rsidRPr="004E555F">
      <w:rPr>
        <w:rFonts w:ascii="Gill Sans" w:hAnsi="Gill Sans"/>
        <w:noProof/>
        <w:sz w:val="16"/>
        <w:lang w:val="en-US"/>
      </w:rPr>
      <w:t>71</w:t>
    </w:r>
    <w:r w:rsidR="00502EDB" w:rsidRPr="004E555F">
      <w:rPr>
        <w:rFonts w:ascii="Gill Sans" w:hAnsi="Gill Sans"/>
        <w:noProof/>
        <w:sz w:val="16"/>
        <w:lang w:val="en-US"/>
      </w:rPr>
      <w:t>-527</w:t>
    </w:r>
    <w:r w:rsidR="005B3CEA">
      <w:rPr>
        <w:rFonts w:ascii="Gill Sans" w:hAnsi="Gill Sans"/>
        <w:noProof/>
        <w:sz w:val="16"/>
        <w:lang w:val="en-US"/>
      </w:rPr>
      <w:t>5780</w:t>
    </w:r>
  </w:p>
  <w:p w:rsidR="00EA23CC" w:rsidRPr="004E555F" w:rsidRDefault="00C40AF8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ab/>
    </w:r>
    <w:r w:rsidR="004E555F">
      <w:rPr>
        <w:rFonts w:ascii="Gill Sans" w:hAnsi="Gill Sans"/>
        <w:noProof/>
        <w:sz w:val="16"/>
        <w:lang w:val="en-US"/>
      </w:rPr>
      <w:tab/>
    </w:r>
    <w:r w:rsidR="00AD43C7" w:rsidRPr="004E555F">
      <w:rPr>
        <w:rFonts w:ascii="Gill Sans" w:hAnsi="Gill Sans"/>
        <w:noProof/>
        <w:sz w:val="16"/>
        <w:lang w:val="en-US"/>
      </w:rPr>
      <w:t>Telef</w:t>
    </w:r>
    <w:r w:rsidR="00EA23CC" w:rsidRPr="004E555F">
      <w:rPr>
        <w:rFonts w:ascii="Gill Sans" w:hAnsi="Gill Sans"/>
        <w:noProof/>
        <w:sz w:val="16"/>
        <w:lang w:val="en-US"/>
      </w:rPr>
      <w:t xml:space="preserve">ax </w:t>
    </w:r>
    <w:r w:rsidR="00AD43C7" w:rsidRPr="004E555F">
      <w:rPr>
        <w:rFonts w:ascii="Gill Sans" w:hAnsi="Gill Sans"/>
        <w:noProof/>
        <w:sz w:val="16"/>
        <w:lang w:val="en-US"/>
      </w:rPr>
      <w:t xml:space="preserve"> </w:t>
    </w:r>
    <w:r w:rsidR="008F4E4D" w:rsidRPr="004E555F">
      <w:rPr>
        <w:rFonts w:ascii="Gill Sans" w:hAnsi="Gill Sans"/>
        <w:noProof/>
        <w:sz w:val="16"/>
        <w:lang w:val="en-US"/>
      </w:rPr>
      <w:t>+31-</w:t>
    </w:r>
    <w:r w:rsidR="00EA23CC" w:rsidRPr="004E555F">
      <w:rPr>
        <w:rFonts w:ascii="Gill Sans" w:hAnsi="Gill Sans"/>
        <w:noProof/>
        <w:sz w:val="16"/>
        <w:lang w:val="en-US"/>
      </w:rPr>
      <w:t>71-5276985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F47" w:rsidRDefault="007D6F47" w:rsidP="002D47F0">
      <w:r>
        <w:separator/>
      </w:r>
    </w:p>
  </w:footnote>
  <w:footnote w:type="continuationSeparator" w:id="0">
    <w:p w:rsidR="007D6F47" w:rsidRDefault="007D6F47" w:rsidP="002D47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1EB" w:rsidRPr="00236830" w:rsidRDefault="00CD0758">
    <w:pPr>
      <w:pStyle w:val="Header"/>
      <w:rPr>
        <w:noProof/>
        <w:lang w:val="en-US"/>
      </w:rPr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-502285</wp:posOffset>
              </wp:positionH>
              <wp:positionV relativeFrom="paragraph">
                <wp:posOffset>-125095</wp:posOffset>
              </wp:positionV>
              <wp:extent cx="1828800" cy="1600200"/>
              <wp:effectExtent l="2540" t="0" r="0" b="1270"/>
              <wp:wrapNone/>
              <wp:docPr id="8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8800" cy="1600200"/>
                        <a:chOff x="180" y="1444"/>
                        <a:chExt cx="2880" cy="2520"/>
                      </a:xfrm>
                    </wpg:grpSpPr>
                    <pic:pic xmlns:pic="http://schemas.openxmlformats.org/drawingml/2006/picture">
                      <pic:nvPicPr>
                        <pic:cNvPr id="9" name="Picture 48" descr="Logo-UL-bw-tekstonder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1" y="1444"/>
                          <a:ext cx="2445" cy="19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" name="Rectangle 49"/>
                      <wps:cNvSpPr>
                        <a:spLocks noChangeArrowheads="1"/>
                      </wps:cNvSpPr>
                      <wps:spPr bwMode="auto">
                        <a:xfrm>
                          <a:off x="180" y="3064"/>
                          <a:ext cx="2880" cy="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7" o:spid="_x0000_s1026" style="position:absolute;margin-left:-39.55pt;margin-top:-9.85pt;width:2in;height:126pt;z-index:251657728" coordorigin="180,1444" coordsize="288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alt="Logo-UL-bw-tekstonder-2" style="position:absolute;left:441;top:1444;width:2445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EjgzBAAAA2gAAAA8AAABkcnMvZG93bnJldi54bWxEj0FrAjEUhO8F/0N4Qm81q4eiq1FEKBU8&#10;VFd/wGPz3CxuXtYkavrvm4LgcZiZb5jFKtlO3MmH1rGC8agAQVw73XKj4HT8+piCCBFZY+eYFPxS&#10;gNVy8LbAUrsHH+hexUZkCIcSFZgY+1LKUBuyGEauJ87e2XmLMUvfSO3xkeG2k5Oi+JQWW84LBnva&#10;GKov1c0qoP05dePZt1n/bKp9U7kdXZNX6n2Y1nMQkVJ8hZ/trVYwg/8r+Qb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EjgzBAAAA2gAAAA8AAAAAAAAAAAAAAAAAnwIA&#10;AGRycy9kb3ducmV2LnhtbFBLBQYAAAAABAAEAPcAAACNAwAAAAA=&#10;">
                <v:imagedata r:id="rId2" o:title="Logo-UL-bw-tekstonder-2"/>
              </v:shape>
              <v:rect id="Rectangle 49" o:spid="_x0000_s1028" style="position:absolute;left:180;top:3064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</v:group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869315</wp:posOffset>
              </wp:positionH>
              <wp:positionV relativeFrom="paragraph">
                <wp:posOffset>217805</wp:posOffset>
              </wp:positionV>
              <wp:extent cx="5029200" cy="1257300"/>
              <wp:effectExtent l="12065" t="8255" r="6985" b="10795"/>
              <wp:wrapNone/>
              <wp:docPr id="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8044B" w:rsidRDefault="0088044B" w:rsidP="0088044B">
                          <w:pPr>
                            <w:spacing w:line="360" w:lineRule="auto"/>
                            <w:ind w:right="-45"/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</w:pPr>
                          <w:r w:rsidRPr="00236830"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Universiteit Leiden</w:t>
                          </w:r>
                        </w:p>
                        <w:p w:rsidR="0088044B" w:rsidRPr="00502EDB" w:rsidRDefault="0088044B" w:rsidP="006C34AC">
                          <w:pPr>
                            <w:ind w:right="43"/>
                            <w:jc w:val="right"/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</w:pPr>
                          <w:r w:rsidRPr="0088044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>Leiden Institut</w:t>
                          </w:r>
                          <w:r w:rsidR="00502ED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 xml:space="preserve">e of Advanced Computer Science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6" type="#_x0000_t202" style="position:absolute;margin-left:68.45pt;margin-top:17.15pt;width:396pt;height:9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" strokecolor="white">
              <v:textbox>
                <w:txbxContent>
                  <w:p w:rsidR="0088044B" w:rsidRDefault="0088044B" w:rsidP="0088044B">
                    <w:pPr>
                      <w:spacing w:line="360" w:lineRule="auto"/>
                      <w:ind w:right="-45"/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</w:pPr>
                    <w:r w:rsidRPr="00236830"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  <w:t>Universiteit Leiden</w:t>
                    </w:r>
                  </w:p>
                  <w:p w:rsidR="0088044B" w:rsidRPr="00502EDB" w:rsidRDefault="0088044B" w:rsidP="006C34AC">
                    <w:pPr>
                      <w:ind w:right="43"/>
                      <w:jc w:val="right"/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</w:pPr>
                    <w:r w:rsidRPr="0088044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>Leiden Institut</w:t>
                    </w:r>
                    <w:r w:rsidR="00502ED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 xml:space="preserve">e of Advanced Computer Science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1EB" w:rsidRDefault="00CD0758">
    <w:pPr>
      <w:pStyle w:val="Header"/>
      <w:rPr>
        <w:rFonts w:ascii="Gill Sans" w:hAnsi="Gill Sans"/>
        <w:noProof/>
        <w:spacing w:val="20"/>
        <w:sz w:val="28"/>
      </w:rPr>
    </w:pPr>
    <w:r>
      <w:rPr>
        <w:rFonts w:ascii="Gill Sans" w:hAnsi="Gill Sans"/>
        <w:noProof/>
        <w:spacing w:val="20"/>
        <w:sz w:val="28"/>
        <w:lang w:eastAsia="nl-NL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-502285</wp:posOffset>
              </wp:positionH>
              <wp:positionV relativeFrom="paragraph">
                <wp:posOffset>-125095</wp:posOffset>
              </wp:positionV>
              <wp:extent cx="1828800" cy="1600200"/>
              <wp:effectExtent l="2540" t="0" r="0" b="1270"/>
              <wp:wrapNone/>
              <wp:docPr id="4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8800" cy="1600200"/>
                        <a:chOff x="180" y="1444"/>
                        <a:chExt cx="2880" cy="2520"/>
                      </a:xfrm>
                    </wpg:grpSpPr>
                    <pic:pic xmlns:pic="http://schemas.openxmlformats.org/drawingml/2006/picture">
                      <pic:nvPicPr>
                        <pic:cNvPr id="5" name="Picture 36" descr="Logo-UL-bw-tekstonder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1" y="1444"/>
                          <a:ext cx="2445" cy="19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angle 37"/>
                      <wps:cNvSpPr>
                        <a:spLocks noChangeArrowheads="1"/>
                      </wps:cNvSpPr>
                      <wps:spPr bwMode="auto">
                        <a:xfrm>
                          <a:off x="180" y="3064"/>
                          <a:ext cx="2880" cy="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" o:spid="_x0000_s1026" style="position:absolute;margin-left:-39.55pt;margin-top:-9.85pt;width:2in;height:126pt;z-index:251655680" coordorigin="180,1444" coordsize="288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7" type="#_x0000_t75" alt="Logo-UL-bw-tekstonder-2" style="position:absolute;left:441;top:1444;width:2445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hAnBAAAA2gAAAA8AAABkcnMvZG93bnJldi54bWxEj9FqAjEURN8L/kO4gm81a0Gpq1FEEIU+&#10;1K5+wGVz3SxubtYk1fTvG6HQx2FmzjDLdbKduJMPrWMFk3EBgrh2uuVGwfm0e30HESKyxs4xKfih&#10;AOvV4GWJpXYP/qJ7FRuRIRxKVGBi7EspQ23IYhi7njh7F+ctxix9I7XHR4bbTr4VxUxabDkvGOxp&#10;a6i+Vt9WAR0vqZvM92bzua2OTeU+6Ja8UqNh2ixARErxP/zXPmgFU3heyTd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JhAnBAAAA2gAAAA8AAAAAAAAAAAAAAAAAnwIA&#10;AGRycy9kb3ducmV2LnhtbFBLBQYAAAAABAAEAPcAAACNAwAAAAA=&#10;">
                <v:imagedata r:id="rId2" o:title="Logo-UL-bw-tekstonder-2"/>
              </v:shape>
              <v:rect id="Rectangle 37" o:spid="_x0000_s1028" style="position:absolute;left:180;top:3064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</v:group>
          </w:pict>
        </mc:Fallback>
      </mc:AlternateContent>
    </w:r>
  </w:p>
  <w:p w:rsidR="00DD11EB" w:rsidRDefault="00CD0758">
    <w:pPr>
      <w:pStyle w:val="Header"/>
      <w:rPr>
        <w:rFonts w:ascii="Gill Sans" w:hAnsi="Gill Sans"/>
        <w:noProof/>
        <w:spacing w:val="20"/>
        <w:sz w:val="28"/>
      </w:rPr>
    </w:pPr>
    <w:r>
      <w:rPr>
        <w:rFonts w:ascii="Palatino Linotype" w:hAnsi="Palatino Linotype"/>
        <w:noProof/>
        <w:lang w:eastAsia="nl-N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869315</wp:posOffset>
              </wp:positionH>
              <wp:positionV relativeFrom="paragraph">
                <wp:posOffset>11430</wp:posOffset>
              </wp:positionV>
              <wp:extent cx="5029200" cy="685800"/>
              <wp:effectExtent l="12065" t="11430" r="6985" b="7620"/>
              <wp:wrapNone/>
              <wp:docPr id="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11EB" w:rsidRDefault="00DD11EB" w:rsidP="00C849A3">
                          <w:pPr>
                            <w:spacing w:line="360" w:lineRule="auto"/>
                            <w:ind w:right="-45"/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</w:pPr>
                          <w:r w:rsidRPr="00236830"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Universiteit Leiden</w:t>
                          </w:r>
                        </w:p>
                        <w:p w:rsidR="00EA59EB" w:rsidRDefault="00DD11EB" w:rsidP="006C34AC">
                          <w:pPr>
                            <w:ind w:right="43"/>
                            <w:jc w:val="right"/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</w:pPr>
                          <w:r w:rsidRPr="0088044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>Leiden Institute of A</w:t>
                          </w:r>
                          <w:r w:rsidR="0088044B" w:rsidRPr="0088044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>dvanced Computer Science</w:t>
                          </w:r>
                        </w:p>
                        <w:p w:rsidR="00EA23CC" w:rsidRPr="00EA59EB" w:rsidRDefault="00EA59EB" w:rsidP="006C34AC">
                          <w:pPr>
                            <w:ind w:right="43"/>
                            <w:jc w:val="right"/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sz w:val="18"/>
                              <w:lang w:val="en-US"/>
                            </w:rPr>
                          </w:pPr>
                          <w:r w:rsidRPr="00EA59E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sz w:val="18"/>
                              <w:lang w:val="en-US"/>
                            </w:rPr>
                            <w:t>(Sp Bioinformatics)</w:t>
                          </w:r>
                          <w:r w:rsidR="0088044B" w:rsidRPr="00EA59E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sz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margin-left:68.45pt;margin-top:.9pt;width:396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" strokecolor="white">
              <v:textbox>
                <w:txbxContent>
                  <w:p w:rsidR="00DD11EB" w:rsidRDefault="00DD11EB" w:rsidP="00C849A3">
                    <w:pPr>
                      <w:spacing w:line="360" w:lineRule="auto"/>
                      <w:ind w:right="-45"/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</w:pPr>
                    <w:r w:rsidRPr="00236830"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  <w:t>Universiteit Leiden</w:t>
                    </w:r>
                  </w:p>
                  <w:p w:rsidR="00EA59EB" w:rsidRDefault="00DD11EB" w:rsidP="006C34AC">
                    <w:pPr>
                      <w:ind w:right="43"/>
                      <w:jc w:val="right"/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</w:pPr>
                    <w:r w:rsidRPr="0088044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>Leiden Institute of A</w:t>
                    </w:r>
                    <w:r w:rsidR="0088044B" w:rsidRPr="0088044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>dvanced Computer Science</w:t>
                    </w:r>
                  </w:p>
                  <w:p w:rsidR="00EA23CC" w:rsidRPr="00EA59EB" w:rsidRDefault="00EA59EB" w:rsidP="006C34AC">
                    <w:pPr>
                      <w:ind w:right="43"/>
                      <w:jc w:val="right"/>
                      <w:rPr>
                        <w:rFonts w:ascii="Century" w:hAnsi="Century"/>
                        <w:b/>
                        <w:noProof/>
                        <w:color w:val="000000"/>
                        <w:sz w:val="18"/>
                        <w:lang w:val="en-US"/>
                      </w:rPr>
                    </w:pPr>
                    <w:r w:rsidRPr="00EA59EB">
                      <w:rPr>
                        <w:rFonts w:ascii="Century" w:hAnsi="Century"/>
                        <w:b/>
                        <w:noProof/>
                        <w:color w:val="000000"/>
                        <w:sz w:val="18"/>
                        <w:lang w:val="en-US"/>
                      </w:rPr>
                      <w:t>(Sp Bioinformatics)</w:t>
                    </w:r>
                    <w:r w:rsidR="0088044B" w:rsidRPr="00EA59EB">
                      <w:rPr>
                        <w:rFonts w:ascii="Century" w:hAnsi="Century"/>
                        <w:b/>
                        <w:noProof/>
                        <w:color w:val="000000"/>
                        <w:sz w:val="18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DD11EB" w:rsidRDefault="00DD11EB">
    <w:pPr>
      <w:pStyle w:val="Header"/>
      <w:rPr>
        <w:rFonts w:ascii="Gill Sans" w:hAnsi="Gill Sans"/>
        <w:noProof/>
        <w:spacing w:val="20"/>
        <w:lang w:val="en-US"/>
      </w:rPr>
    </w:pPr>
  </w:p>
  <w:p w:rsidR="00DD11EB" w:rsidRPr="00236830" w:rsidRDefault="00DD11EB">
    <w:pPr>
      <w:pStyle w:val="Header"/>
      <w:rPr>
        <w:rFonts w:ascii="Palatino Linotype" w:hAnsi="Palatino Linotype"/>
        <w:noProof/>
        <w:spacing w:val="20"/>
        <w:lang w:val="en-US"/>
      </w:rPr>
    </w:pPr>
  </w:p>
  <w:p w:rsidR="00DD11EB" w:rsidRPr="00236830" w:rsidRDefault="00DD11EB" w:rsidP="00236830">
    <w:pPr>
      <w:pStyle w:val="Header"/>
      <w:tabs>
        <w:tab w:val="clear" w:pos="4320"/>
        <w:tab w:val="clear" w:pos="8640"/>
        <w:tab w:val="left" w:pos="2520"/>
      </w:tabs>
      <w:rPr>
        <w:rFonts w:ascii="Palatino Linotype" w:hAnsi="Palatino Linotype"/>
        <w:noProof/>
        <w:sz w:val="28"/>
        <w:szCs w:val="28"/>
        <w:lang w:val="en-US"/>
      </w:rPr>
    </w:pPr>
    <w:r w:rsidRPr="00236830">
      <w:rPr>
        <w:rFonts w:ascii="Palatino Linotype" w:hAnsi="Palatino Linotype"/>
        <w:noProof/>
        <w:lang w:val="en-US"/>
      </w:rPr>
      <w:tab/>
    </w: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69544D" w:rsidRDefault="00CD0758" w:rsidP="0069544D">
    <w:pPr>
      <w:pStyle w:val="Header"/>
      <w:tabs>
        <w:tab w:val="clear" w:pos="4320"/>
        <w:tab w:val="clear" w:pos="8640"/>
        <w:tab w:val="left" w:pos="1170"/>
      </w:tabs>
      <w:rPr>
        <w:lang w:val="en-US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page">
                <wp:posOffset>1086485</wp:posOffset>
              </wp:positionH>
              <wp:positionV relativeFrom="page">
                <wp:posOffset>1714500</wp:posOffset>
              </wp:positionV>
              <wp:extent cx="4679950" cy="1259840"/>
              <wp:effectExtent l="635" t="0" r="0" b="0"/>
              <wp:wrapNone/>
              <wp:docPr id="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1259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544D" w:rsidRDefault="00650B4F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Educatief Centrum</w:t>
                          </w:r>
                        </w:p>
                        <w:p w:rsidR="00F1513A" w:rsidRDefault="00650B4F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Gorlaeus Laboratorium</w:t>
                          </w:r>
                        </w:p>
                        <w:p w:rsidR="00F1513A" w:rsidRDefault="00650B4F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Einsteinweg 55</w:t>
                          </w:r>
                        </w:p>
                        <w:p w:rsidR="00F1513A" w:rsidRPr="00D42BB1" w:rsidRDefault="00F1513A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Leiden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8" type="#_x0000_t202" style="position:absolute;margin-left:85.55pt;margin-top:135pt;width:368.5pt;height:99.2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6OYugIAAMI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" filled="f" stroked="f">
              <v:textbox>
                <w:txbxContent>
                  <w:p w:rsidR="0069544D" w:rsidRDefault="00650B4F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Educatief Centrum</w:t>
                    </w:r>
                  </w:p>
                  <w:p w:rsidR="00F1513A" w:rsidRDefault="00650B4F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Gorlaeus Laboratorium</w:t>
                    </w:r>
                  </w:p>
                  <w:p w:rsidR="00F1513A" w:rsidRDefault="00650B4F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Einsteinweg 55</w:t>
                    </w:r>
                  </w:p>
                  <w:p w:rsidR="00F1513A" w:rsidRPr="00D42BB1" w:rsidRDefault="00F1513A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Leiden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69544D" w:rsidRDefault="0069544D" w:rsidP="0069544D">
    <w:pPr>
      <w:pStyle w:val="Header"/>
      <w:tabs>
        <w:tab w:val="clear" w:pos="4320"/>
        <w:tab w:val="clear" w:pos="8640"/>
        <w:tab w:val="left" w:pos="1170"/>
      </w:tabs>
      <w:rPr>
        <w:lang w:val="en-US"/>
      </w:rPr>
    </w:pPr>
  </w:p>
  <w:p w:rsidR="00DD11EB" w:rsidRPr="00236830" w:rsidRDefault="00DD11EB" w:rsidP="0069544D">
    <w:pPr>
      <w:pStyle w:val="Header"/>
      <w:tabs>
        <w:tab w:val="clear" w:pos="4320"/>
        <w:tab w:val="clear" w:pos="8640"/>
        <w:tab w:val="left" w:pos="1170"/>
      </w:tabs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sz w:val="8"/>
        <w:lang w:val="en-US"/>
      </w:rPr>
    </w:pPr>
  </w:p>
  <w:p w:rsidR="00DD11EB" w:rsidRPr="00236830" w:rsidRDefault="00DD11EB">
    <w:pPr>
      <w:pStyle w:val="Header"/>
      <w:rPr>
        <w:sz w:val="8"/>
        <w:lang w:val="en-US"/>
      </w:rPr>
    </w:pPr>
  </w:p>
  <w:p w:rsidR="00DD11EB" w:rsidRPr="00236830" w:rsidRDefault="00DD11EB">
    <w:pPr>
      <w:pStyle w:val="Header"/>
      <w:rPr>
        <w:sz w:val="8"/>
        <w:lang w:val="en-US"/>
      </w:rPr>
    </w:pPr>
  </w:p>
  <w:p w:rsidR="00DD11EB" w:rsidRDefault="008F4E4D">
    <w:pPr>
      <w:rPr>
        <w:rFonts w:ascii="Gill Sans" w:hAnsi="Gill Sans"/>
        <w:noProof/>
        <w:sz w:val="18"/>
      </w:rPr>
    </w:pPr>
    <w:r>
      <w:rPr>
        <w:rFonts w:ascii="Gill Sans" w:hAnsi="Gill Sans"/>
        <w:noProof/>
        <w:sz w:val="18"/>
      </w:rPr>
      <w:t>Direct number</w:t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  <w:t>Our reference</w:t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  <w:t>Date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>
      <o:colormru v:ext="edit" colors="#abd5ff,#bdf,#8dc6ff,#92b6ff,#0b5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157"/>
    <w:rsid w:val="0001188B"/>
    <w:rsid w:val="00044069"/>
    <w:rsid w:val="00086E8F"/>
    <w:rsid w:val="000B5552"/>
    <w:rsid w:val="000B7B26"/>
    <w:rsid w:val="000F3E77"/>
    <w:rsid w:val="0013369E"/>
    <w:rsid w:val="00171784"/>
    <w:rsid w:val="001E67EC"/>
    <w:rsid w:val="0020641D"/>
    <w:rsid w:val="002236D0"/>
    <w:rsid w:val="00230F8C"/>
    <w:rsid w:val="00236830"/>
    <w:rsid w:val="00286C3F"/>
    <w:rsid w:val="002E4AE0"/>
    <w:rsid w:val="00307F15"/>
    <w:rsid w:val="00372848"/>
    <w:rsid w:val="00391605"/>
    <w:rsid w:val="003F3661"/>
    <w:rsid w:val="003F6B30"/>
    <w:rsid w:val="00403315"/>
    <w:rsid w:val="00422C66"/>
    <w:rsid w:val="004A0F05"/>
    <w:rsid w:val="004A71BD"/>
    <w:rsid w:val="004B2EB8"/>
    <w:rsid w:val="004B33AC"/>
    <w:rsid w:val="004D1157"/>
    <w:rsid w:val="004E4BAC"/>
    <w:rsid w:val="004E555F"/>
    <w:rsid w:val="00502EDB"/>
    <w:rsid w:val="005B3625"/>
    <w:rsid w:val="005B3CEA"/>
    <w:rsid w:val="005C1DE0"/>
    <w:rsid w:val="005C4DE3"/>
    <w:rsid w:val="005C70E8"/>
    <w:rsid w:val="00650B4F"/>
    <w:rsid w:val="00651011"/>
    <w:rsid w:val="00651C59"/>
    <w:rsid w:val="00666363"/>
    <w:rsid w:val="0069544D"/>
    <w:rsid w:val="006C34AC"/>
    <w:rsid w:val="006F2F4A"/>
    <w:rsid w:val="00745D57"/>
    <w:rsid w:val="00762459"/>
    <w:rsid w:val="00774AB4"/>
    <w:rsid w:val="007D6F47"/>
    <w:rsid w:val="008642B4"/>
    <w:rsid w:val="0088044B"/>
    <w:rsid w:val="008F4E4D"/>
    <w:rsid w:val="00974EC0"/>
    <w:rsid w:val="00995748"/>
    <w:rsid w:val="009C2639"/>
    <w:rsid w:val="00A827C3"/>
    <w:rsid w:val="00AB1CF9"/>
    <w:rsid w:val="00AB7138"/>
    <w:rsid w:val="00AD43C7"/>
    <w:rsid w:val="00B515DE"/>
    <w:rsid w:val="00B72E4B"/>
    <w:rsid w:val="00BA641A"/>
    <w:rsid w:val="00BE769A"/>
    <w:rsid w:val="00BF0C30"/>
    <w:rsid w:val="00C40AF8"/>
    <w:rsid w:val="00C656AD"/>
    <w:rsid w:val="00C849A3"/>
    <w:rsid w:val="00CD0758"/>
    <w:rsid w:val="00D05A12"/>
    <w:rsid w:val="00D42BB1"/>
    <w:rsid w:val="00D95100"/>
    <w:rsid w:val="00DB7D18"/>
    <w:rsid w:val="00DD11EB"/>
    <w:rsid w:val="00E5565C"/>
    <w:rsid w:val="00E7758E"/>
    <w:rsid w:val="00EA23CC"/>
    <w:rsid w:val="00EA59EB"/>
    <w:rsid w:val="00ED467B"/>
    <w:rsid w:val="00F1513A"/>
    <w:rsid w:val="00F24681"/>
    <w:rsid w:val="00F6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abd5ff,#bdf,#8dc6ff,#92b6ff,#0b5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BB1"/>
    <w:rPr>
      <w:lang w:eastAsia="en-US"/>
    </w:rPr>
  </w:style>
  <w:style w:type="paragraph" w:styleId="Heading1">
    <w:name w:val="heading 1"/>
    <w:basedOn w:val="Normal"/>
    <w:next w:val="Normal"/>
    <w:qFormat/>
    <w:rsid w:val="00D42BB1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236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36D0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2236D0"/>
    <w:rPr>
      <w:rFonts w:ascii="Courier New" w:hAnsi="Courier New"/>
    </w:rPr>
  </w:style>
  <w:style w:type="paragraph" w:styleId="BalloonText">
    <w:name w:val="Balloon Text"/>
    <w:basedOn w:val="Normal"/>
    <w:semiHidden/>
    <w:rsid w:val="002E4A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E555F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C4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4DE3"/>
    <w:rPr>
      <w:rFonts w:ascii="Courier New" w:hAnsi="Courier New" w:cs="Courier New"/>
      <w:lang w:val="en-US" w:eastAsia="en-US"/>
    </w:rPr>
  </w:style>
  <w:style w:type="character" w:customStyle="1" w:styleId="color15">
    <w:name w:val="color_15"/>
    <w:basedOn w:val="DefaultParagraphFont"/>
    <w:rsid w:val="000B5552"/>
  </w:style>
  <w:style w:type="table" w:styleId="TableGrid">
    <w:name w:val="Table Grid"/>
    <w:basedOn w:val="TableNormal"/>
    <w:uiPriority w:val="59"/>
    <w:rsid w:val="00307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BB1"/>
    <w:rPr>
      <w:lang w:eastAsia="en-US"/>
    </w:rPr>
  </w:style>
  <w:style w:type="paragraph" w:styleId="Heading1">
    <w:name w:val="heading 1"/>
    <w:basedOn w:val="Normal"/>
    <w:next w:val="Normal"/>
    <w:qFormat/>
    <w:rsid w:val="00D42BB1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236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36D0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2236D0"/>
    <w:rPr>
      <w:rFonts w:ascii="Courier New" w:hAnsi="Courier New"/>
    </w:rPr>
  </w:style>
  <w:style w:type="paragraph" w:styleId="BalloonText">
    <w:name w:val="Balloon Text"/>
    <w:basedOn w:val="Normal"/>
    <w:semiHidden/>
    <w:rsid w:val="002E4A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E555F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C4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4DE3"/>
    <w:rPr>
      <w:rFonts w:ascii="Courier New" w:hAnsi="Courier New" w:cs="Courier New"/>
      <w:lang w:val="en-US" w:eastAsia="en-US"/>
    </w:rPr>
  </w:style>
  <w:style w:type="character" w:customStyle="1" w:styleId="color15">
    <w:name w:val="color_15"/>
    <w:basedOn w:val="DefaultParagraphFont"/>
    <w:rsid w:val="000B5552"/>
  </w:style>
  <w:style w:type="table" w:styleId="TableGrid">
    <w:name w:val="Table Grid"/>
    <w:basedOn w:val="TableNormal"/>
    <w:uiPriority w:val="59"/>
    <w:rsid w:val="00307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5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ns\AppData\Roaming\Microsoft\Templates\briefhoofd-engel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EACDD-0F48-49FD-8163-3200A0091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briefhoofd-engels.dotx</Template>
  <TotalTime>4</TotalTime>
  <Pages>1</Pages>
  <Words>47</Words>
  <Characters>345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liacs template UK</vt:lpstr>
    </vt:vector>
  </TitlesOfParts>
  <Company>Leiden University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liacs template UK</dc:title>
  <dc:subject>letterhead</dc:subject>
  <dc:creator>Fons J. Verbeek</dc:creator>
  <cp:lastModifiedBy>Piët, A.C.A.</cp:lastModifiedBy>
  <cp:revision>2</cp:revision>
  <cp:lastPrinted>2014-02-05T11:33:00Z</cp:lastPrinted>
  <dcterms:created xsi:type="dcterms:W3CDTF">2017-11-09T11:40:00Z</dcterms:created>
  <dcterms:modified xsi:type="dcterms:W3CDTF">2017-11-09T11:40:00Z</dcterms:modified>
</cp:coreProperties>
</file>