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F4A" w:rsidRPr="00C40AF8" w:rsidRDefault="00286C3F">
      <w:pPr>
        <w:rPr>
          <w:sz w:val="2"/>
          <w:lang w:val="en-US"/>
        </w:rPr>
        <w:sectPr w:rsidR="006F2F4A" w:rsidRPr="00C40AF8">
          <w:headerReference w:type="default" r:id="rId8"/>
          <w:footerReference w:type="default" r:id="rId9"/>
          <w:headerReference w:type="first" r:id="rId10"/>
          <w:footerReference w:type="first" r:id="rId11"/>
          <w:pgSz w:w="11907" w:h="16840" w:code="9"/>
          <w:pgMar w:top="2517" w:right="1412" w:bottom="2552" w:left="1412" w:header="561" w:footer="567" w:gutter="0"/>
          <w:cols w:space="708"/>
          <w:titlePg/>
        </w:sectPr>
      </w:pPr>
      <w:r w:rsidRPr="00C40AF8">
        <w:rPr>
          <w:sz w:val="2"/>
          <w:lang w:val="en-US"/>
        </w:rPr>
        <w:t>Student</w:t>
      </w:r>
    </w:p>
    <w:p w:rsidR="00171784" w:rsidRPr="00C40AF8" w:rsidRDefault="00C40AF8" w:rsidP="00650B4F">
      <w:pPr>
        <w:pStyle w:val="Header"/>
        <w:tabs>
          <w:tab w:val="clear" w:pos="4320"/>
          <w:tab w:val="clear" w:pos="8640"/>
        </w:tabs>
        <w:jc w:val="both"/>
        <w:rPr>
          <w:sz w:val="24"/>
          <w:szCs w:val="24"/>
          <w:lang w:val="en-US"/>
        </w:rPr>
      </w:pPr>
      <w:r w:rsidRPr="00C40AF8">
        <w:rPr>
          <w:sz w:val="24"/>
          <w:szCs w:val="24"/>
          <w:lang w:val="en-US"/>
        </w:rPr>
        <w:lastRenderedPageBreak/>
        <w:t>[number]</w:t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 w:rsidR="00F1513A" w:rsidRPr="00C40AF8"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>[Student Name][year]</w:t>
      </w:r>
      <w:r w:rsidR="00307F15" w:rsidRPr="00C40AF8">
        <w:rPr>
          <w:sz w:val="24"/>
          <w:szCs w:val="24"/>
          <w:lang w:val="en-US"/>
        </w:rPr>
        <w:tab/>
      </w:r>
      <w:r w:rsidR="00650B4F">
        <w:rPr>
          <w:sz w:val="24"/>
          <w:szCs w:val="24"/>
          <w:lang w:val="en-US"/>
        </w:rPr>
        <w:tab/>
      </w:r>
      <w:proofErr w:type="spellStart"/>
      <w:r>
        <w:rPr>
          <w:sz w:val="24"/>
          <w:szCs w:val="24"/>
          <w:lang w:val="en-US"/>
        </w:rPr>
        <w:t>dd</w:t>
      </w:r>
      <w:proofErr w:type="spellEnd"/>
      <w:r w:rsidR="000B5552" w:rsidRPr="00C40AF8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mm</w:t>
      </w:r>
      <w:r w:rsidR="00F1513A" w:rsidRPr="00C40AF8">
        <w:rPr>
          <w:sz w:val="24"/>
          <w:szCs w:val="24"/>
          <w:lang w:val="en-US"/>
        </w:rPr>
        <w:t>-</w:t>
      </w:r>
      <w:proofErr w:type="spellStart"/>
      <w:r>
        <w:rPr>
          <w:sz w:val="24"/>
          <w:szCs w:val="24"/>
          <w:lang w:val="en-US"/>
        </w:rPr>
        <w:t>yyyy</w:t>
      </w:r>
      <w:proofErr w:type="spellEnd"/>
    </w:p>
    <w:p w:rsidR="00D42BB1" w:rsidRPr="00C40AF8" w:rsidRDefault="00D42BB1" w:rsidP="00D42BB1">
      <w:pPr>
        <w:rPr>
          <w:rFonts w:asciiTheme="minorHAnsi" w:hAnsiTheme="minorHAnsi"/>
          <w:sz w:val="22"/>
          <w:szCs w:val="22"/>
          <w:lang w:val="en-US"/>
        </w:rPr>
      </w:pPr>
    </w:p>
    <w:p w:rsidR="00F1513A" w:rsidRPr="00C40AF8" w:rsidRDefault="00F1513A" w:rsidP="00F1513A">
      <w:pPr>
        <w:jc w:val="both"/>
        <w:rPr>
          <w:rFonts w:asciiTheme="minorHAnsi" w:hAnsiTheme="minorHAnsi"/>
          <w:sz w:val="22"/>
          <w:szCs w:val="22"/>
          <w:lang w:val="en-US"/>
        </w:rPr>
      </w:pPr>
      <w:r w:rsidRPr="00C40AF8">
        <w:rPr>
          <w:rFonts w:asciiTheme="minorHAnsi" w:hAnsiTheme="minorHAnsi"/>
          <w:sz w:val="22"/>
          <w:szCs w:val="22"/>
          <w:lang w:val="en-US"/>
        </w:rPr>
        <w:t>LS,</w:t>
      </w:r>
    </w:p>
    <w:p w:rsidR="00307F15" w:rsidRPr="00C40AF8" w:rsidRDefault="00307F15" w:rsidP="00F1513A">
      <w:pPr>
        <w:jc w:val="both"/>
        <w:rPr>
          <w:rFonts w:asciiTheme="minorHAnsi" w:hAnsiTheme="minorHAnsi"/>
          <w:sz w:val="22"/>
          <w:szCs w:val="22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5"/>
        <w:gridCol w:w="2306"/>
        <w:gridCol w:w="2306"/>
        <w:gridCol w:w="2306"/>
      </w:tblGrid>
      <w:tr w:rsidR="0020641D" w:rsidRPr="00C40AF8" w:rsidTr="0020641D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Supervision</w:t>
            </w:r>
          </w:p>
        </w:tc>
        <w:tc>
          <w:tcPr>
            <w:tcW w:w="2306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4612" w:type="dxa"/>
            <w:gridSpan w:val="2"/>
            <w:shd w:val="pct15" w:color="auto" w:fill="auto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AB7138" w:rsidRPr="00C40AF8" w:rsidTr="0020641D">
        <w:tc>
          <w:tcPr>
            <w:tcW w:w="2305" w:type="dxa"/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Student</w:t>
            </w:r>
          </w:p>
        </w:tc>
        <w:tc>
          <w:tcPr>
            <w:tcW w:w="2306" w:type="dxa"/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2306" w:type="dxa"/>
            <w:tcBorders>
              <w:bottom w:val="single" w:sz="4" w:space="0" w:color="auto"/>
            </w:tcBorders>
          </w:tcPr>
          <w:p w:rsidR="00AB7138" w:rsidRPr="00C40AF8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2306" w:type="dxa"/>
            <w:tcBorders>
              <w:bottom w:val="single" w:sz="4" w:space="0" w:color="auto"/>
            </w:tcBorders>
          </w:tcPr>
          <w:p w:rsidR="00AB7138" w:rsidRPr="00C40AF8" w:rsidRDefault="00422C66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CS</w:t>
            </w:r>
          </w:p>
        </w:tc>
      </w:tr>
      <w:tr w:rsidR="004B33AC" w:rsidRPr="00C40AF8" w:rsidTr="0020641D">
        <w:tc>
          <w:tcPr>
            <w:tcW w:w="2305" w:type="dxa"/>
          </w:tcPr>
          <w:p w:rsidR="004B33AC" w:rsidRPr="00C40AF8" w:rsidRDefault="005C70E8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Student number</w:t>
            </w:r>
          </w:p>
        </w:tc>
        <w:tc>
          <w:tcPr>
            <w:tcW w:w="2306" w:type="dxa"/>
          </w:tcPr>
          <w:p w:rsidR="004B33AC" w:rsidRPr="00C40AF8" w:rsidRDefault="004B33AC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4612" w:type="dxa"/>
            <w:gridSpan w:val="2"/>
            <w:shd w:val="pct15" w:color="auto" w:fill="auto"/>
          </w:tcPr>
          <w:p w:rsidR="004B33AC" w:rsidRPr="00C40AF8" w:rsidRDefault="004B33AC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EE6D17" w:rsidRPr="00C40AF8" w:rsidTr="0020641D">
        <w:tc>
          <w:tcPr>
            <w:tcW w:w="2305" w:type="dxa"/>
          </w:tcPr>
          <w:p w:rsidR="00EE6D17" w:rsidRDefault="00EE6D17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Date</w:t>
            </w:r>
          </w:p>
        </w:tc>
        <w:tc>
          <w:tcPr>
            <w:tcW w:w="2306" w:type="dxa"/>
          </w:tcPr>
          <w:p w:rsidR="00EE6D17" w:rsidRPr="00EE6D17" w:rsidRDefault="00EE6D17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  <w:tc>
          <w:tcPr>
            <w:tcW w:w="4612" w:type="dxa"/>
            <w:gridSpan w:val="2"/>
            <w:shd w:val="pct15" w:color="auto" w:fill="auto"/>
          </w:tcPr>
          <w:p w:rsidR="00EE6D17" w:rsidRPr="00EE6D17" w:rsidRDefault="00EE6D17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</w:p>
        </w:tc>
      </w:tr>
      <w:tr w:rsidR="0020641D" w:rsidRPr="00C40AF8" w:rsidTr="005B3625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Project</w:t>
            </w:r>
          </w:p>
        </w:tc>
        <w:tc>
          <w:tcPr>
            <w:tcW w:w="2306" w:type="dxa"/>
          </w:tcPr>
          <w:p w:rsidR="0020641D" w:rsidRPr="00C40AF8" w:rsidRDefault="000350C3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>
              <w:rPr>
                <w:rFonts w:asciiTheme="minorHAnsi" w:hAnsiTheme="minorHAnsi"/>
                <w:sz w:val="22"/>
                <w:szCs w:val="22"/>
                <w:lang w:val="en-US"/>
              </w:rPr>
              <w:t>Research Project</w:t>
            </w:r>
          </w:p>
        </w:tc>
        <w:tc>
          <w:tcPr>
            <w:tcW w:w="4612" w:type="dxa"/>
            <w:gridSpan w:val="2"/>
            <w:shd w:val="clear" w:color="auto" w:fill="auto"/>
          </w:tcPr>
          <w:p w:rsidR="0020641D" w:rsidRPr="005B3625" w:rsidRDefault="005B3625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5B3625">
              <w:rPr>
                <w:rFonts w:asciiTheme="minorHAnsi" w:hAnsiTheme="minorHAnsi"/>
                <w:sz w:val="22"/>
                <w:szCs w:val="22"/>
              </w:rPr>
              <w:t xml:space="preserve">Course code: </w:t>
            </w:r>
            <w:r w:rsidR="001F197F">
              <w:t>4343RPR18Y</w:t>
            </w:r>
          </w:p>
        </w:tc>
      </w:tr>
      <w:tr w:rsidR="0020641D" w:rsidRPr="00C40AF8" w:rsidTr="00E55A81">
        <w:tc>
          <w:tcPr>
            <w:tcW w:w="2305" w:type="dxa"/>
          </w:tcPr>
          <w:p w:rsidR="0020641D" w:rsidRPr="00C40AF8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C40AF8">
              <w:rPr>
                <w:rFonts w:asciiTheme="minorHAnsi" w:hAnsiTheme="minorHAnsi"/>
                <w:sz w:val="22"/>
                <w:szCs w:val="22"/>
                <w:lang w:val="en-US"/>
              </w:rPr>
              <w:t>Title</w:t>
            </w:r>
          </w:p>
        </w:tc>
        <w:tc>
          <w:tcPr>
            <w:tcW w:w="6918" w:type="dxa"/>
            <w:gridSpan w:val="3"/>
          </w:tcPr>
          <w:p w:rsidR="0020641D" w:rsidRPr="004A71BD" w:rsidRDefault="0020641D" w:rsidP="00F1513A">
            <w:pPr>
              <w:jc w:val="both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AB7138" w:rsidRPr="004A71BD" w:rsidTr="00307F15">
        <w:tc>
          <w:tcPr>
            <w:tcW w:w="230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Start [Month]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End [Presentation]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AB7138" w:rsidRPr="004A71BD" w:rsidTr="00307F15">
        <w:tc>
          <w:tcPr>
            <w:tcW w:w="2305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ECTS</w:t>
            </w:r>
          </w:p>
        </w:tc>
        <w:tc>
          <w:tcPr>
            <w:tcW w:w="2306" w:type="dxa"/>
          </w:tcPr>
          <w:p w:rsidR="00AB7138" w:rsidRPr="004A71BD" w:rsidRDefault="000350C3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18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4A71BD">
              <w:rPr>
                <w:rFonts w:asciiTheme="minorHAnsi" w:hAnsiTheme="minorHAnsi"/>
                <w:sz w:val="22"/>
                <w:szCs w:val="22"/>
              </w:rPr>
              <w:t>Grade</w:t>
            </w:r>
          </w:p>
        </w:tc>
        <w:tc>
          <w:tcPr>
            <w:tcW w:w="2306" w:type="dxa"/>
          </w:tcPr>
          <w:p w:rsidR="00AB7138" w:rsidRPr="004A71BD" w:rsidRDefault="00AB7138" w:rsidP="00F1513A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307F15" w:rsidRPr="004A71BD" w:rsidRDefault="00307F15" w:rsidP="00F1513A">
      <w:pPr>
        <w:jc w:val="both"/>
        <w:rPr>
          <w:rFonts w:asciiTheme="minorHAnsi" w:hAnsiTheme="minorHAnsi"/>
          <w:sz w:val="22"/>
          <w:szCs w:val="22"/>
        </w:rPr>
      </w:pPr>
    </w:p>
    <w:p w:rsidR="00F1513A" w:rsidRPr="00286C3F" w:rsidRDefault="00F1513A" w:rsidP="005C4DE3">
      <w:pPr>
        <w:pStyle w:val="HTMLPreformatted"/>
        <w:jc w:val="both"/>
        <w:rPr>
          <w:rFonts w:asciiTheme="minorHAnsi" w:hAnsiTheme="minorHAnsi"/>
          <w:sz w:val="24"/>
          <w:szCs w:val="24"/>
          <w:lang w:val="nl-NL"/>
        </w:rPr>
      </w:pPr>
      <w:r w:rsidRPr="00286C3F">
        <w:rPr>
          <w:rFonts w:asciiTheme="minorHAnsi" w:hAnsiTheme="minorHAnsi"/>
          <w:sz w:val="24"/>
          <w:szCs w:val="24"/>
          <w:lang w:val="nl-NL"/>
        </w:rPr>
        <w:t xml:space="preserve">Ik hoop u hiermee voldoende te hebben geïnformeerd. </w:t>
      </w:r>
    </w:p>
    <w:p w:rsidR="00F1513A" w:rsidRPr="00666363" w:rsidRDefault="00F1513A" w:rsidP="00666363">
      <w:pPr>
        <w:jc w:val="both"/>
        <w:rPr>
          <w:rFonts w:asciiTheme="minorHAnsi" w:hAnsiTheme="minorHAnsi"/>
          <w:sz w:val="24"/>
          <w:szCs w:val="24"/>
        </w:rPr>
      </w:pPr>
      <w:r w:rsidRPr="00666363">
        <w:rPr>
          <w:rFonts w:asciiTheme="minorHAnsi" w:hAnsiTheme="minorHAnsi"/>
          <w:sz w:val="24"/>
          <w:szCs w:val="24"/>
        </w:rPr>
        <w:t>Met vriendelijke groet,</w:t>
      </w:r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DB7D18">
      <w:pPr>
        <w:jc w:val="both"/>
        <w:rPr>
          <w:noProof/>
          <w:lang w:eastAsia="nl-NL"/>
        </w:rPr>
      </w:pPr>
      <w:bookmarkStart w:id="0" w:name="_GoBack"/>
      <w:bookmarkEnd w:id="0"/>
    </w:p>
    <w:p w:rsidR="00C40AF8" w:rsidRDefault="00C40AF8" w:rsidP="00DB7D18">
      <w:pPr>
        <w:jc w:val="both"/>
        <w:rPr>
          <w:noProof/>
          <w:lang w:eastAsia="nl-NL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C40AF8" w:rsidRDefault="00C40AF8" w:rsidP="00C40AF8">
      <w:pPr>
        <w:jc w:val="both"/>
        <w:rPr>
          <w:sz w:val="22"/>
        </w:rPr>
      </w:pPr>
    </w:p>
    <w:p w:rsidR="00F1513A" w:rsidRPr="00C40AF8" w:rsidRDefault="00F1513A" w:rsidP="00C40AF8">
      <w:pPr>
        <w:jc w:val="both"/>
        <w:rPr>
          <w:lang w:val="pt-BR"/>
        </w:rPr>
      </w:pPr>
      <w:r>
        <w:rPr>
          <w:sz w:val="22"/>
        </w:rPr>
        <w:br w:type="textWrapping" w:clear="all"/>
      </w:r>
      <w:r w:rsidR="00C40AF8">
        <w:t>Name Supervisior</w:t>
      </w:r>
    </w:p>
    <w:p w:rsidR="00F1513A" w:rsidRPr="00C40AF8" w:rsidRDefault="00F1513A" w:rsidP="00F1513A">
      <w:pPr>
        <w:rPr>
          <w:lang w:val="pt-BR"/>
        </w:rPr>
      </w:pPr>
    </w:p>
    <w:p w:rsidR="00F1513A" w:rsidRPr="00C40AF8" w:rsidRDefault="00F1513A" w:rsidP="00F1513A">
      <w:pPr>
        <w:rPr>
          <w:lang w:val="pt-BR"/>
        </w:rPr>
      </w:pPr>
    </w:p>
    <w:p w:rsidR="00F1513A" w:rsidRPr="005B3CEA" w:rsidRDefault="00F1513A" w:rsidP="00422C66">
      <w:r w:rsidRPr="00C40AF8">
        <w:rPr>
          <w:lang w:val="pt-BR"/>
        </w:rPr>
        <w:t xml:space="preserve">CC: </w:t>
      </w:r>
      <w:r w:rsidRPr="00C40AF8">
        <w:rPr>
          <w:lang w:val="pt-BR"/>
        </w:rPr>
        <w:tab/>
      </w:r>
      <w:r w:rsidR="00E64814">
        <w:rPr>
          <w:lang w:val="pt-BR"/>
        </w:rPr>
        <w:t>José Visser</w:t>
      </w:r>
    </w:p>
    <w:p w:rsidR="00F1513A" w:rsidRPr="00422C66" w:rsidRDefault="00422C66" w:rsidP="00B515DE">
      <w:pPr>
        <w:pStyle w:val="Header"/>
        <w:tabs>
          <w:tab w:val="clear" w:pos="4320"/>
          <w:tab w:val="clear" w:pos="8640"/>
        </w:tabs>
        <w:jc w:val="both"/>
        <w:rPr>
          <w:lang w:val="en-US"/>
        </w:rPr>
      </w:pPr>
      <w:r w:rsidRPr="005B3CEA">
        <w:tab/>
      </w:r>
      <w:r w:rsidRPr="00422C66">
        <w:rPr>
          <w:lang w:val="en-US"/>
        </w:rPr>
        <w:t>Coordinator Master Computer Science</w:t>
      </w:r>
    </w:p>
    <w:sectPr w:rsidR="00F1513A" w:rsidRPr="00422C66" w:rsidSect="002236D0">
      <w:type w:val="continuous"/>
      <w:pgSz w:w="11907" w:h="16840" w:code="9"/>
      <w:pgMar w:top="2517" w:right="1412" w:bottom="2552" w:left="1412" w:header="561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F47" w:rsidRDefault="007D6F47" w:rsidP="002D47F0">
      <w:r>
        <w:separator/>
      </w:r>
    </w:p>
  </w:endnote>
  <w:endnote w:type="continuationSeparator" w:id="0">
    <w:p w:rsidR="007D6F47" w:rsidRDefault="007D6F47" w:rsidP="002D4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61D00A0-544D-49B6-B1AE-299E65DE3AD5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D65BD466-3EC6-4536-A9AF-1E70986E049C}"/>
    <w:embedBold r:id="rId3" w:fontKey="{B57257A6-7FB7-4BF9-9095-8F6E65183A5F}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148868E0-B395-4468-8810-7F3C1B309C2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31ED7DB-3242-4B25-9A4E-C310BA55AD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E005E33-8B4C-4A0E-881E-01B64DEA92D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EDB" w:rsidRPr="00F1513A" w:rsidRDefault="00502EDB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Niels Bohrweg 1</w:t>
    </w:r>
  </w:p>
  <w:p w:rsidR="00502EDB" w:rsidRPr="00F1513A" w:rsidRDefault="00502EDB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2333 CA  Leiden</w:t>
    </w:r>
  </w:p>
  <w:p w:rsidR="00502EDB" w:rsidRPr="00F1513A" w:rsidRDefault="00AD43C7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</w:rPr>
    </w:pPr>
    <w:r w:rsidRPr="00F1513A">
      <w:rPr>
        <w:rFonts w:ascii="Gill Sans" w:hAnsi="Gill Sans"/>
        <w:noProof/>
        <w:sz w:val="16"/>
      </w:rPr>
      <w:t>Telefoon</w:t>
    </w:r>
    <w:r w:rsidR="00502EDB" w:rsidRPr="00F1513A">
      <w:rPr>
        <w:rFonts w:ascii="Gill Sans" w:hAnsi="Gill Sans"/>
        <w:noProof/>
        <w:sz w:val="16"/>
      </w:rPr>
      <w:t xml:space="preserve"> </w:t>
    </w:r>
    <w:r w:rsidRPr="00F1513A">
      <w:rPr>
        <w:rFonts w:ascii="Gill Sans" w:hAnsi="Gill Sans"/>
        <w:noProof/>
        <w:sz w:val="16"/>
      </w:rPr>
      <w:t xml:space="preserve"> 0</w:t>
    </w:r>
    <w:r w:rsidR="00502EDB" w:rsidRPr="00F1513A">
      <w:rPr>
        <w:rFonts w:ascii="Gill Sans" w:hAnsi="Gill Sans"/>
        <w:noProof/>
        <w:sz w:val="16"/>
      </w:rPr>
      <w:t>71-5277061</w:t>
    </w:r>
  </w:p>
  <w:p w:rsidR="00DD11EB" w:rsidRPr="00DD11EB" w:rsidRDefault="00AD43C7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>Telefax  0</w:t>
    </w:r>
    <w:r w:rsidR="00502EDB" w:rsidRPr="00BA641A">
      <w:rPr>
        <w:rFonts w:ascii="Gill Sans" w:hAnsi="Gill Sans"/>
        <w:noProof/>
        <w:sz w:val="16"/>
        <w:lang w:val="en-US"/>
      </w:rPr>
      <w:t>71-5276985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0AF8" w:rsidRPr="005B3CEA" w:rsidRDefault="00C40AF8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 w:rsidRPr="005B3CEA">
      <w:rPr>
        <w:rFonts w:ascii="Gill Sans" w:hAnsi="Gill Sans"/>
        <w:noProof/>
        <w:sz w:val="16"/>
        <w:lang w:val="en-US"/>
      </w:rPr>
      <w:t>LIACS</w:t>
    </w:r>
    <w:r w:rsidR="004E555F" w:rsidRPr="005B3CEA">
      <w:rPr>
        <w:rFonts w:ascii="Gill Sans" w:hAnsi="Gill Sans"/>
        <w:noProof/>
        <w:sz w:val="16"/>
        <w:lang w:val="en-US"/>
      </w:rPr>
      <w:tab/>
    </w:r>
    <w:r w:rsidR="004E555F" w:rsidRPr="005B3CEA"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>N</w:t>
    </w:r>
    <w:r w:rsidR="00502EDB" w:rsidRPr="005B3CEA">
      <w:rPr>
        <w:rFonts w:ascii="Gill Sans" w:hAnsi="Gill Sans"/>
        <w:noProof/>
        <w:sz w:val="16"/>
        <w:lang w:val="en-US"/>
      </w:rPr>
      <w:t>iels Bohrweg 1</w:t>
    </w:r>
  </w:p>
  <w:p w:rsidR="00502EDB" w:rsidRPr="005B3CEA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 w:rsidRPr="004E555F"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EA23CC" w:rsidRPr="004E555F">
      <w:rPr>
        <w:rFonts w:ascii="Gill Sans" w:hAnsi="Gill Sans"/>
        <w:noProof/>
        <w:sz w:val="16"/>
        <w:lang w:val="en-US"/>
      </w:rPr>
      <w:t xml:space="preserve">2333 CA </w:t>
    </w:r>
    <w:r w:rsidR="00502EDB" w:rsidRPr="004E555F">
      <w:rPr>
        <w:rFonts w:ascii="Gill Sans" w:hAnsi="Gill Sans"/>
        <w:noProof/>
        <w:sz w:val="16"/>
        <w:lang w:val="en-US"/>
      </w:rPr>
      <w:t xml:space="preserve"> Leiden</w:t>
    </w:r>
  </w:p>
  <w:p w:rsidR="008F4E4D" w:rsidRPr="004E555F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8F4E4D" w:rsidRPr="004E555F">
      <w:rPr>
        <w:rFonts w:ascii="Gill Sans" w:hAnsi="Gill Sans"/>
        <w:noProof/>
        <w:sz w:val="16"/>
        <w:lang w:val="en-US"/>
      </w:rPr>
      <w:t>The Netherlands</w:t>
    </w:r>
  </w:p>
  <w:p w:rsidR="00502EDB" w:rsidRPr="004E555F" w:rsidRDefault="004E555F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>
      <w:rPr>
        <w:rFonts w:ascii="Gill Sans" w:hAnsi="Gill Sans"/>
        <w:noProof/>
        <w:sz w:val="16"/>
        <w:lang w:val="en-US"/>
      </w:rPr>
      <w:tab/>
    </w:r>
    <w:r w:rsidR="008F4E4D" w:rsidRPr="004E555F">
      <w:rPr>
        <w:rFonts w:ascii="Gill Sans" w:hAnsi="Gill Sans"/>
        <w:noProof/>
        <w:sz w:val="16"/>
        <w:lang w:val="en-US"/>
      </w:rPr>
      <w:t>Telepho</w:t>
    </w:r>
    <w:r w:rsidR="00AD43C7" w:rsidRPr="004E555F">
      <w:rPr>
        <w:rFonts w:ascii="Gill Sans" w:hAnsi="Gill Sans"/>
        <w:noProof/>
        <w:sz w:val="16"/>
        <w:lang w:val="en-US"/>
      </w:rPr>
      <w:t>n</w:t>
    </w:r>
    <w:r w:rsidR="008F4E4D" w:rsidRPr="004E555F">
      <w:rPr>
        <w:rFonts w:ascii="Gill Sans" w:hAnsi="Gill Sans"/>
        <w:noProof/>
        <w:sz w:val="16"/>
        <w:lang w:val="en-US"/>
      </w:rPr>
      <w:t>e</w:t>
    </w:r>
    <w:r w:rsidR="00AD43C7" w:rsidRPr="004E555F">
      <w:rPr>
        <w:rFonts w:ascii="Gill Sans" w:hAnsi="Gill Sans"/>
        <w:noProof/>
        <w:sz w:val="16"/>
        <w:lang w:val="en-US"/>
      </w:rPr>
      <w:t xml:space="preserve">  </w:t>
    </w:r>
    <w:r w:rsidR="008F4E4D" w:rsidRPr="004E555F">
      <w:rPr>
        <w:rFonts w:ascii="Gill Sans" w:hAnsi="Gill Sans"/>
        <w:noProof/>
        <w:sz w:val="16"/>
        <w:lang w:val="en-US"/>
      </w:rPr>
      <w:t>+31-</w:t>
    </w:r>
    <w:r w:rsidR="00EA23CC" w:rsidRPr="004E555F">
      <w:rPr>
        <w:rFonts w:ascii="Gill Sans" w:hAnsi="Gill Sans"/>
        <w:noProof/>
        <w:sz w:val="16"/>
        <w:lang w:val="en-US"/>
      </w:rPr>
      <w:t>71</w:t>
    </w:r>
    <w:r w:rsidR="00502EDB" w:rsidRPr="004E555F">
      <w:rPr>
        <w:rFonts w:ascii="Gill Sans" w:hAnsi="Gill Sans"/>
        <w:noProof/>
        <w:sz w:val="16"/>
        <w:lang w:val="en-US"/>
      </w:rPr>
      <w:t>-527</w:t>
    </w:r>
    <w:r w:rsidR="005B3CEA">
      <w:rPr>
        <w:rFonts w:ascii="Gill Sans" w:hAnsi="Gill Sans"/>
        <w:noProof/>
        <w:sz w:val="16"/>
        <w:lang w:val="en-US"/>
      </w:rPr>
      <w:t>5780</w:t>
    </w:r>
  </w:p>
  <w:p w:rsidR="00EA23CC" w:rsidRPr="004E555F" w:rsidRDefault="00C40AF8" w:rsidP="00502EDB">
    <w:pPr>
      <w:pStyle w:val="Footer"/>
      <w:tabs>
        <w:tab w:val="clear" w:pos="8640"/>
        <w:tab w:val="right" w:pos="9090"/>
      </w:tabs>
      <w:rPr>
        <w:rFonts w:ascii="Gill Sans" w:hAnsi="Gill Sans"/>
        <w:noProof/>
        <w:sz w:val="16"/>
        <w:lang w:val="en-US"/>
      </w:rPr>
    </w:pPr>
    <w:r>
      <w:rPr>
        <w:rFonts w:ascii="Gill Sans" w:hAnsi="Gill Sans"/>
        <w:noProof/>
        <w:sz w:val="16"/>
        <w:lang w:val="en-US"/>
      </w:rPr>
      <w:tab/>
    </w:r>
    <w:r w:rsidR="004E555F">
      <w:rPr>
        <w:rFonts w:ascii="Gill Sans" w:hAnsi="Gill Sans"/>
        <w:noProof/>
        <w:sz w:val="16"/>
        <w:lang w:val="en-US"/>
      </w:rPr>
      <w:tab/>
    </w:r>
    <w:r w:rsidR="00AD43C7" w:rsidRPr="004E555F">
      <w:rPr>
        <w:rFonts w:ascii="Gill Sans" w:hAnsi="Gill Sans"/>
        <w:noProof/>
        <w:sz w:val="16"/>
        <w:lang w:val="en-US"/>
      </w:rPr>
      <w:t>Telef</w:t>
    </w:r>
    <w:r w:rsidR="00EA23CC" w:rsidRPr="004E555F">
      <w:rPr>
        <w:rFonts w:ascii="Gill Sans" w:hAnsi="Gill Sans"/>
        <w:noProof/>
        <w:sz w:val="16"/>
        <w:lang w:val="en-US"/>
      </w:rPr>
      <w:t xml:space="preserve">ax </w:t>
    </w:r>
    <w:r w:rsidR="00AD43C7" w:rsidRPr="004E555F">
      <w:rPr>
        <w:rFonts w:ascii="Gill Sans" w:hAnsi="Gill Sans"/>
        <w:noProof/>
        <w:sz w:val="16"/>
        <w:lang w:val="en-US"/>
      </w:rPr>
      <w:t xml:space="preserve"> </w:t>
    </w:r>
    <w:r w:rsidR="008F4E4D" w:rsidRPr="004E555F">
      <w:rPr>
        <w:rFonts w:ascii="Gill Sans" w:hAnsi="Gill Sans"/>
        <w:noProof/>
        <w:sz w:val="16"/>
        <w:lang w:val="en-US"/>
      </w:rPr>
      <w:t>+31-</w:t>
    </w:r>
    <w:r w:rsidR="00EA23CC" w:rsidRPr="004E555F">
      <w:rPr>
        <w:rFonts w:ascii="Gill Sans" w:hAnsi="Gill Sans"/>
        <w:noProof/>
        <w:sz w:val="16"/>
        <w:lang w:val="en-US"/>
      </w:rPr>
      <w:t>71-5276985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F47" w:rsidRDefault="007D6F47" w:rsidP="002D47F0">
      <w:r>
        <w:separator/>
      </w:r>
    </w:p>
  </w:footnote>
  <w:footnote w:type="continuationSeparator" w:id="0">
    <w:p w:rsidR="007D6F47" w:rsidRDefault="007D6F47" w:rsidP="002D47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EB" w:rsidRPr="00236830" w:rsidRDefault="00CD0758">
    <w:pPr>
      <w:pStyle w:val="Header"/>
      <w:rPr>
        <w:noProof/>
        <w:lang w:val="en-US"/>
      </w:rPr>
    </w:pP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-502285</wp:posOffset>
              </wp:positionH>
              <wp:positionV relativeFrom="paragraph">
                <wp:posOffset>-125095</wp:posOffset>
              </wp:positionV>
              <wp:extent cx="1828800" cy="1600200"/>
              <wp:effectExtent l="2540" t="0" r="0" b="1270"/>
              <wp:wrapNone/>
              <wp:docPr id="8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600200"/>
                        <a:chOff x="180" y="1444"/>
                        <a:chExt cx="2880" cy="2520"/>
                      </a:xfrm>
                    </wpg:grpSpPr>
                    <pic:pic xmlns:pic="http://schemas.openxmlformats.org/drawingml/2006/picture">
                      <pic:nvPicPr>
                        <pic:cNvPr id="9" name="Picture 48" descr="Logo-UL-bw-tekstonde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" y="1444"/>
                          <a:ext cx="2445" cy="19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" name="Rectangle 49"/>
                      <wps:cNvSpPr>
                        <a:spLocks noChangeArrowheads="1"/>
                      </wps:cNvSpPr>
                      <wps:spPr bwMode="auto">
                        <a:xfrm>
                          <a:off x="180" y="3064"/>
                          <a:ext cx="2880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7" o:spid="_x0000_s1026" style="position:absolute;margin-left:-39.55pt;margin-top:-9.85pt;width:2in;height:126pt;z-index:251657728" coordorigin="180,1444" coordsize="288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alt="Logo-UL-bw-tekstonder-2" style="position:absolute;left:441;top:1444;width:244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EjgzBAAAA2gAAAA8AAABkcnMvZG93bnJldi54bWxEj0FrAjEUhO8F/0N4Qm81q4eiq1FEKBU8&#10;VFd/wGPz3CxuXtYkavrvm4LgcZiZb5jFKtlO3MmH1rGC8agAQVw73XKj4HT8+piCCBFZY+eYFPxS&#10;gNVy8LbAUrsHH+hexUZkCIcSFZgY+1LKUBuyGEauJ87e2XmLMUvfSO3xkeG2k5Oi+JQWW84LBnva&#10;GKov1c0qoP05dePZt1n/bKp9U7kdXZNX6n2Y1nMQkVJ8hZ/trVYwg/8r+Qb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LEjgzBAAAA2gAAAA8AAAAAAAAAAAAAAAAAnwIA&#10;AGRycy9kb3ducmV2LnhtbFBLBQYAAAAABAAEAPcAAACNAwAAAAA=&#10;">
                <v:imagedata r:id="rId2" o:title="Logo-UL-bw-tekstonder-2"/>
              </v:shape>
              <v:rect id="Rectangle 49" o:spid="_x0000_s1028" style="position:absolute;left:180;top:3064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869315</wp:posOffset>
              </wp:positionH>
              <wp:positionV relativeFrom="paragraph">
                <wp:posOffset>217805</wp:posOffset>
              </wp:positionV>
              <wp:extent cx="5029200" cy="1257300"/>
              <wp:effectExtent l="12065" t="8255" r="6985" b="10795"/>
              <wp:wrapNone/>
              <wp:docPr id="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1257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8044B" w:rsidRDefault="0088044B" w:rsidP="0088044B">
                          <w:pPr>
                            <w:spacing w:line="360" w:lineRule="auto"/>
                            <w:ind w:right="-45"/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</w:pPr>
                          <w:r w:rsidRPr="00236830"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Universiteit Leiden</w:t>
                          </w:r>
                        </w:p>
                        <w:p w:rsidR="0088044B" w:rsidRPr="00502EDB" w:rsidRDefault="0088044B" w:rsidP="006C34AC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</w:pPr>
                          <w:r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Leiden Institut</w:t>
                          </w:r>
                          <w:r w:rsidR="00502ED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 xml:space="preserve">e of Advanced Computer Science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6" type="#_x0000_t202" style="position:absolute;margin-left:68.45pt;margin-top:17.15pt;width:396pt;height:9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" strokecolor="white">
              <v:textbox>
                <w:txbxContent>
                  <w:p w:rsidR="0088044B" w:rsidRDefault="0088044B" w:rsidP="0088044B">
                    <w:pPr>
                      <w:spacing w:line="360" w:lineRule="auto"/>
                      <w:ind w:right="-45"/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</w:pPr>
                    <w:r w:rsidRPr="00236830"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w:t>Universiteit Leiden</w:t>
                    </w:r>
                  </w:p>
                  <w:p w:rsidR="0088044B" w:rsidRPr="00502EDB" w:rsidRDefault="0088044B" w:rsidP="006C34AC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</w:pPr>
                    <w:r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Leiden Institut</w:t>
                    </w:r>
                    <w:r w:rsidR="00502ED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 xml:space="preserve">e of Advanced Computer Science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1EB" w:rsidRDefault="00CD0758">
    <w:pPr>
      <w:pStyle w:val="Header"/>
      <w:rPr>
        <w:rFonts w:ascii="Gill Sans" w:hAnsi="Gill Sans"/>
        <w:noProof/>
        <w:spacing w:val="20"/>
        <w:sz w:val="28"/>
      </w:rPr>
    </w:pPr>
    <w:r>
      <w:rPr>
        <w:rFonts w:ascii="Gill Sans" w:hAnsi="Gill Sans"/>
        <w:noProof/>
        <w:spacing w:val="20"/>
        <w:sz w:val="28"/>
        <w:lang w:eastAsia="nl-NL"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-502285</wp:posOffset>
              </wp:positionH>
              <wp:positionV relativeFrom="paragraph">
                <wp:posOffset>-125095</wp:posOffset>
              </wp:positionV>
              <wp:extent cx="1828800" cy="1600200"/>
              <wp:effectExtent l="2540" t="0" r="0" b="1270"/>
              <wp:wrapNone/>
              <wp:docPr id="4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28800" cy="1600200"/>
                        <a:chOff x="180" y="1444"/>
                        <a:chExt cx="2880" cy="2520"/>
                      </a:xfrm>
                    </wpg:grpSpPr>
                    <pic:pic xmlns:pic="http://schemas.openxmlformats.org/drawingml/2006/picture">
                      <pic:nvPicPr>
                        <pic:cNvPr id="5" name="Picture 36" descr="Logo-UL-bw-tekstonder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1" y="1444"/>
                          <a:ext cx="2445" cy="19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37"/>
                      <wps:cNvSpPr>
                        <a:spLocks noChangeArrowheads="1"/>
                      </wps:cNvSpPr>
                      <wps:spPr bwMode="auto">
                        <a:xfrm>
                          <a:off x="180" y="3064"/>
                          <a:ext cx="2880" cy="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5" o:spid="_x0000_s1026" style="position:absolute;margin-left:-39.55pt;margin-top:-9.85pt;width:2in;height:126pt;z-index:251655680" coordorigin="180,1444" coordsize="288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27" type="#_x0000_t75" alt="Logo-UL-bw-tekstonder-2" style="position:absolute;left:441;top:1444;width:2445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hAnBAAAA2gAAAA8AAABkcnMvZG93bnJldi54bWxEj9FqAjEURN8L/kO4gm81a0Gpq1FEEIU+&#10;1K5+wGVz3SxubtYk1fTvG6HQx2FmzjDLdbKduJMPrWMFk3EBgrh2uuVGwfm0e30HESKyxs4xKfih&#10;AOvV4GWJpXYP/qJ7FRuRIRxKVGBi7EspQ23IYhi7njh7F+ctxix9I7XHR4bbTr4VxUxabDkvGOxp&#10;a6i+Vt9WAR0vqZvM92bzua2OTeU+6Ja8UqNh2ixARErxP/zXPmgFU3heyTd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OJhAnBAAAA2gAAAA8AAAAAAAAAAAAAAAAAnwIA&#10;AGRycy9kb3ducmV2LnhtbFBLBQYAAAAABAAEAPcAAACNAwAAAAA=&#10;">
                <v:imagedata r:id="rId2" o:title="Logo-UL-bw-tekstonder-2"/>
              </v:shape>
              <v:rect id="Rectangle 37" o:spid="_x0000_s1028" style="position:absolute;left:180;top:3064;width:288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</v:group>
          </w:pict>
        </mc:Fallback>
      </mc:AlternateContent>
    </w:r>
  </w:p>
  <w:p w:rsidR="00DD11EB" w:rsidRDefault="00CD0758">
    <w:pPr>
      <w:pStyle w:val="Header"/>
      <w:rPr>
        <w:rFonts w:ascii="Gill Sans" w:hAnsi="Gill Sans"/>
        <w:noProof/>
        <w:spacing w:val="20"/>
        <w:sz w:val="28"/>
      </w:rPr>
    </w:pPr>
    <w:r>
      <w:rPr>
        <w:rFonts w:ascii="Palatino Linotype" w:hAnsi="Palatino Linotype"/>
        <w:noProof/>
        <w:lang w:eastAsia="nl-NL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869315</wp:posOffset>
              </wp:positionH>
              <wp:positionV relativeFrom="paragraph">
                <wp:posOffset>11430</wp:posOffset>
              </wp:positionV>
              <wp:extent cx="5029200" cy="685800"/>
              <wp:effectExtent l="12065" t="11430" r="6985" b="7620"/>
              <wp:wrapNone/>
              <wp:docPr id="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292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11EB" w:rsidRDefault="00DD11EB" w:rsidP="00C849A3">
                          <w:pPr>
                            <w:spacing w:line="360" w:lineRule="auto"/>
                            <w:ind w:right="-45"/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</w:pPr>
                          <w:r w:rsidRPr="00236830">
                            <w:rPr>
                              <w:rFonts w:ascii="Century" w:hAnsi="Century"/>
                              <w:noProof/>
                              <w:color w:val="000000"/>
                              <w:sz w:val="28"/>
                              <w:szCs w:val="28"/>
                              <w:lang w:val="en-US"/>
                            </w:rPr>
                            <w:t>Universiteit Leiden</w:t>
                          </w:r>
                        </w:p>
                        <w:p w:rsidR="00EA23CC" w:rsidRPr="00502EDB" w:rsidRDefault="00DD11EB" w:rsidP="006C34AC">
                          <w:pPr>
                            <w:ind w:right="43"/>
                            <w:jc w:val="right"/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</w:pPr>
                          <w:r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>Leiden Institute of A</w:t>
                          </w:r>
                          <w:r w:rsidR="0088044B" w:rsidRPr="0088044B">
                            <w:rPr>
                              <w:rFonts w:ascii="Century" w:hAnsi="Century"/>
                              <w:b/>
                              <w:noProof/>
                              <w:color w:val="000000"/>
                              <w:lang w:val="en-US"/>
                            </w:rPr>
                            <w:t xml:space="preserve">dvanced Computer Science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7" type="#_x0000_t202" style="position:absolute;margin-left:68.45pt;margin-top:.9pt;width:396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" strokecolor="white">
              <v:textbox>
                <w:txbxContent>
                  <w:p w:rsidR="00DD11EB" w:rsidRDefault="00DD11EB" w:rsidP="00C849A3">
                    <w:pPr>
                      <w:spacing w:line="360" w:lineRule="auto"/>
                      <w:ind w:right="-45"/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</w:pPr>
                    <w:r w:rsidRPr="00236830">
                      <w:rPr>
                        <w:rFonts w:ascii="Century" w:hAnsi="Century"/>
                        <w:noProof/>
                        <w:color w:val="000000"/>
                        <w:sz w:val="28"/>
                        <w:szCs w:val="28"/>
                        <w:lang w:val="en-US"/>
                      </w:rPr>
                      <w:t>Universiteit Leiden</w:t>
                    </w:r>
                  </w:p>
                  <w:p w:rsidR="00EA23CC" w:rsidRPr="00502EDB" w:rsidRDefault="00DD11EB" w:rsidP="006C34AC">
                    <w:pPr>
                      <w:ind w:right="43"/>
                      <w:jc w:val="right"/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</w:pPr>
                    <w:r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>Leiden Institute of A</w:t>
                    </w:r>
                    <w:r w:rsidR="0088044B" w:rsidRPr="0088044B">
                      <w:rPr>
                        <w:rFonts w:ascii="Century" w:hAnsi="Century"/>
                        <w:b/>
                        <w:noProof/>
                        <w:color w:val="000000"/>
                        <w:lang w:val="en-US"/>
                      </w:rPr>
                      <w:t xml:space="preserve">dvanced Computer Science </w:t>
                    </w:r>
                  </w:p>
                </w:txbxContent>
              </v:textbox>
            </v:shape>
          </w:pict>
        </mc:Fallback>
      </mc:AlternateContent>
    </w:r>
  </w:p>
  <w:p w:rsidR="00DD11EB" w:rsidRDefault="00DD11EB">
    <w:pPr>
      <w:pStyle w:val="Header"/>
      <w:rPr>
        <w:rFonts w:ascii="Gill Sans" w:hAnsi="Gill Sans"/>
        <w:noProof/>
        <w:spacing w:val="20"/>
        <w:lang w:val="en-US"/>
      </w:rPr>
    </w:pPr>
  </w:p>
  <w:p w:rsidR="00DD11EB" w:rsidRPr="00236830" w:rsidRDefault="00DD11EB">
    <w:pPr>
      <w:pStyle w:val="Header"/>
      <w:rPr>
        <w:rFonts w:ascii="Palatino Linotype" w:hAnsi="Palatino Linotype"/>
        <w:noProof/>
        <w:spacing w:val="20"/>
        <w:lang w:val="en-US"/>
      </w:rPr>
    </w:pPr>
  </w:p>
  <w:p w:rsidR="00DD11EB" w:rsidRPr="00236830" w:rsidRDefault="00DD11EB" w:rsidP="00236830">
    <w:pPr>
      <w:pStyle w:val="Header"/>
      <w:tabs>
        <w:tab w:val="clear" w:pos="4320"/>
        <w:tab w:val="clear" w:pos="8640"/>
        <w:tab w:val="left" w:pos="2520"/>
      </w:tabs>
      <w:rPr>
        <w:rFonts w:ascii="Palatino Linotype" w:hAnsi="Palatino Linotype"/>
        <w:noProof/>
        <w:sz w:val="28"/>
        <w:szCs w:val="28"/>
        <w:lang w:val="en-US"/>
      </w:rPr>
    </w:pPr>
    <w:r w:rsidRPr="00236830">
      <w:rPr>
        <w:rFonts w:ascii="Palatino Linotype" w:hAnsi="Palatino Linotype"/>
        <w:noProof/>
        <w:lang w:val="en-US"/>
      </w:rPr>
      <w:tab/>
    </w: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69544D" w:rsidRDefault="00CD0758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776" behindDoc="0" locked="1" layoutInCell="1" allowOverlap="1">
              <wp:simplePos x="0" y="0"/>
              <wp:positionH relativeFrom="page">
                <wp:posOffset>1086485</wp:posOffset>
              </wp:positionH>
              <wp:positionV relativeFrom="page">
                <wp:posOffset>1714500</wp:posOffset>
              </wp:positionV>
              <wp:extent cx="4679950" cy="1259840"/>
              <wp:effectExtent l="635" t="0" r="0" b="0"/>
              <wp:wrapNone/>
              <wp:docPr id="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1259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0C3" w:rsidRDefault="000350C3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Bertie ten Hove</w:t>
                          </w:r>
                        </w:p>
                        <w:p w:rsidR="0069544D" w:rsidRDefault="00650B4F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Educatief Centrum</w:t>
                          </w:r>
                        </w:p>
                        <w:p w:rsidR="00F1513A" w:rsidRDefault="00650B4F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Gorlaeus Laboratorium</w:t>
                          </w:r>
                        </w:p>
                        <w:p w:rsidR="00F1513A" w:rsidRDefault="00650B4F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Einsteinweg 55</w:t>
                          </w:r>
                        </w:p>
                        <w:p w:rsidR="00F1513A" w:rsidRPr="00D42BB1" w:rsidRDefault="00F1513A" w:rsidP="0069544D">
                          <w:pPr>
                            <w:rPr>
                              <w:noProof/>
                              <w:sz w:val="22"/>
                              <w:szCs w:val="22"/>
                            </w:rPr>
                          </w:pPr>
                          <w:r>
                            <w:rPr>
                              <w:noProof/>
                              <w:sz w:val="22"/>
                              <w:szCs w:val="22"/>
                            </w:rPr>
                            <w:t>Leiden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8" type="#_x0000_t202" style="position:absolute;margin-left:85.55pt;margin-top:135pt;width:368.5pt;height:99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6OYug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" filled="f" stroked="f">
              <v:textbox>
                <w:txbxContent>
                  <w:p w:rsidR="000350C3" w:rsidRDefault="000350C3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Bertie ten Hove</w:t>
                    </w:r>
                  </w:p>
                  <w:p w:rsidR="0069544D" w:rsidRDefault="00650B4F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Educatief Centrum</w:t>
                    </w:r>
                  </w:p>
                  <w:p w:rsidR="00F1513A" w:rsidRDefault="00650B4F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Gorlaeus Laboratorium</w:t>
                    </w:r>
                  </w:p>
                  <w:p w:rsidR="00F1513A" w:rsidRDefault="00650B4F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Einsteinweg 55</w:t>
                    </w:r>
                  </w:p>
                  <w:p w:rsidR="00F1513A" w:rsidRPr="00D42BB1" w:rsidRDefault="00F1513A" w:rsidP="0069544D">
                    <w:pPr>
                      <w:rPr>
                        <w:noProof/>
                        <w:sz w:val="22"/>
                        <w:szCs w:val="22"/>
                      </w:rPr>
                    </w:pPr>
                    <w:r>
                      <w:rPr>
                        <w:noProof/>
                        <w:sz w:val="22"/>
                        <w:szCs w:val="22"/>
                      </w:rPr>
                      <w:t>Leiden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69544D" w:rsidRDefault="0069544D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</w:p>
  <w:p w:rsidR="00DD11EB" w:rsidRPr="00236830" w:rsidRDefault="00DD11EB" w:rsidP="0069544D">
    <w:pPr>
      <w:pStyle w:val="Header"/>
      <w:tabs>
        <w:tab w:val="clear" w:pos="4320"/>
        <w:tab w:val="clear" w:pos="8640"/>
        <w:tab w:val="left" w:pos="1170"/>
      </w:tabs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 w:rsidP="0069544D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Pr="00236830" w:rsidRDefault="00DD11EB">
    <w:pPr>
      <w:pStyle w:val="Header"/>
      <w:rPr>
        <w:sz w:val="8"/>
        <w:lang w:val="en-US"/>
      </w:rPr>
    </w:pPr>
  </w:p>
  <w:p w:rsidR="00DD11EB" w:rsidRDefault="008F4E4D">
    <w:pPr>
      <w:rPr>
        <w:rFonts w:ascii="Gill Sans" w:hAnsi="Gill Sans"/>
        <w:noProof/>
        <w:sz w:val="18"/>
      </w:rPr>
    </w:pPr>
    <w:r>
      <w:rPr>
        <w:rFonts w:ascii="Gill Sans" w:hAnsi="Gill Sans"/>
        <w:noProof/>
        <w:sz w:val="18"/>
      </w:rPr>
      <w:t>Direct number</w:t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  <w:t>Our reference</w:t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</w:r>
    <w:r>
      <w:rPr>
        <w:rFonts w:ascii="Gill Sans" w:hAnsi="Gill Sans"/>
        <w:noProof/>
        <w:sz w:val="18"/>
      </w:rPr>
      <w:tab/>
      <w:t>Date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>
      <o:colormru v:ext="edit" colors="#abd5ff,#bdf,#8dc6ff,#92b6ff,#0b5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157"/>
    <w:rsid w:val="0001188B"/>
    <w:rsid w:val="000350C3"/>
    <w:rsid w:val="00044069"/>
    <w:rsid w:val="00086E8F"/>
    <w:rsid w:val="000B5552"/>
    <w:rsid w:val="000B7B26"/>
    <w:rsid w:val="000F3E77"/>
    <w:rsid w:val="0013369E"/>
    <w:rsid w:val="00171784"/>
    <w:rsid w:val="001E67EC"/>
    <w:rsid w:val="001F197F"/>
    <w:rsid w:val="0020641D"/>
    <w:rsid w:val="002236D0"/>
    <w:rsid w:val="00230F8C"/>
    <w:rsid w:val="00236830"/>
    <w:rsid w:val="00286C3F"/>
    <w:rsid w:val="002E136C"/>
    <w:rsid w:val="002E4AE0"/>
    <w:rsid w:val="00307F15"/>
    <w:rsid w:val="00372848"/>
    <w:rsid w:val="00391605"/>
    <w:rsid w:val="003F3661"/>
    <w:rsid w:val="003F6B30"/>
    <w:rsid w:val="00403315"/>
    <w:rsid w:val="00422C66"/>
    <w:rsid w:val="004A0F05"/>
    <w:rsid w:val="004A71BD"/>
    <w:rsid w:val="004B2EB8"/>
    <w:rsid w:val="004B33AC"/>
    <w:rsid w:val="004D1157"/>
    <w:rsid w:val="004E4BAC"/>
    <w:rsid w:val="004E555F"/>
    <w:rsid w:val="00502EDB"/>
    <w:rsid w:val="005B3625"/>
    <w:rsid w:val="005B3CEA"/>
    <w:rsid w:val="005C1DE0"/>
    <w:rsid w:val="005C4DE3"/>
    <w:rsid w:val="005C70E8"/>
    <w:rsid w:val="00650B4F"/>
    <w:rsid w:val="00651011"/>
    <w:rsid w:val="00651C59"/>
    <w:rsid w:val="00666363"/>
    <w:rsid w:val="0069544D"/>
    <w:rsid w:val="006C34AC"/>
    <w:rsid w:val="006F2F4A"/>
    <w:rsid w:val="00745D57"/>
    <w:rsid w:val="00762459"/>
    <w:rsid w:val="00774AB4"/>
    <w:rsid w:val="007D6F47"/>
    <w:rsid w:val="008642B4"/>
    <w:rsid w:val="0088044B"/>
    <w:rsid w:val="008F4E4D"/>
    <w:rsid w:val="00974EC0"/>
    <w:rsid w:val="00995748"/>
    <w:rsid w:val="009C2639"/>
    <w:rsid w:val="00A827C3"/>
    <w:rsid w:val="00AB1CF9"/>
    <w:rsid w:val="00AB7138"/>
    <w:rsid w:val="00AD43C7"/>
    <w:rsid w:val="00B515DE"/>
    <w:rsid w:val="00B72E4B"/>
    <w:rsid w:val="00BA641A"/>
    <w:rsid w:val="00BE769A"/>
    <w:rsid w:val="00BF0C30"/>
    <w:rsid w:val="00C40AF8"/>
    <w:rsid w:val="00C656AD"/>
    <w:rsid w:val="00C849A3"/>
    <w:rsid w:val="00CD0758"/>
    <w:rsid w:val="00D05A12"/>
    <w:rsid w:val="00D42BB1"/>
    <w:rsid w:val="00D95100"/>
    <w:rsid w:val="00DB7D18"/>
    <w:rsid w:val="00DD11EB"/>
    <w:rsid w:val="00E5565C"/>
    <w:rsid w:val="00E64814"/>
    <w:rsid w:val="00E7758E"/>
    <w:rsid w:val="00EA23CC"/>
    <w:rsid w:val="00ED467B"/>
    <w:rsid w:val="00EE6D17"/>
    <w:rsid w:val="00F1513A"/>
    <w:rsid w:val="00F24681"/>
    <w:rsid w:val="00F6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abd5ff,#bdf,#8dc6ff,#92b6ff,#0b5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BB1"/>
    <w:rPr>
      <w:lang w:eastAsia="en-US"/>
    </w:rPr>
  </w:style>
  <w:style w:type="paragraph" w:styleId="Heading1">
    <w:name w:val="heading 1"/>
    <w:basedOn w:val="Normal"/>
    <w:next w:val="Normal"/>
    <w:qFormat/>
    <w:rsid w:val="00D42BB1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36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36D0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2236D0"/>
    <w:rPr>
      <w:rFonts w:ascii="Courier New" w:hAnsi="Courier New"/>
    </w:rPr>
  </w:style>
  <w:style w:type="paragraph" w:styleId="BalloonText">
    <w:name w:val="Balloon Text"/>
    <w:basedOn w:val="Normal"/>
    <w:semiHidden/>
    <w:rsid w:val="002E4A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E555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4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4DE3"/>
    <w:rPr>
      <w:rFonts w:ascii="Courier New" w:hAnsi="Courier New" w:cs="Courier New"/>
      <w:lang w:val="en-US" w:eastAsia="en-US"/>
    </w:rPr>
  </w:style>
  <w:style w:type="character" w:customStyle="1" w:styleId="color15">
    <w:name w:val="color_15"/>
    <w:basedOn w:val="DefaultParagraphFont"/>
    <w:rsid w:val="000B5552"/>
  </w:style>
  <w:style w:type="table" w:styleId="TableGrid">
    <w:name w:val="Table Grid"/>
    <w:basedOn w:val="TableNormal"/>
    <w:uiPriority w:val="59"/>
    <w:rsid w:val="00307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BB1"/>
    <w:rPr>
      <w:lang w:eastAsia="en-US"/>
    </w:rPr>
  </w:style>
  <w:style w:type="paragraph" w:styleId="Heading1">
    <w:name w:val="heading 1"/>
    <w:basedOn w:val="Normal"/>
    <w:next w:val="Normal"/>
    <w:qFormat/>
    <w:rsid w:val="00D42BB1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236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236D0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sid w:val="002236D0"/>
    <w:rPr>
      <w:rFonts w:ascii="Courier New" w:hAnsi="Courier New"/>
    </w:rPr>
  </w:style>
  <w:style w:type="paragraph" w:styleId="BalloonText">
    <w:name w:val="Balloon Text"/>
    <w:basedOn w:val="Normal"/>
    <w:semiHidden/>
    <w:rsid w:val="002E4AE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nhideWhenUsed/>
    <w:rsid w:val="004E555F"/>
    <w:rPr>
      <w:color w:val="0000FF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C4D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C4DE3"/>
    <w:rPr>
      <w:rFonts w:ascii="Courier New" w:hAnsi="Courier New" w:cs="Courier New"/>
      <w:lang w:val="en-US" w:eastAsia="en-US"/>
    </w:rPr>
  </w:style>
  <w:style w:type="character" w:customStyle="1" w:styleId="color15">
    <w:name w:val="color_15"/>
    <w:basedOn w:val="DefaultParagraphFont"/>
    <w:rsid w:val="000B5552"/>
  </w:style>
  <w:style w:type="table" w:styleId="TableGrid">
    <w:name w:val="Table Grid"/>
    <w:basedOn w:val="TableNormal"/>
    <w:uiPriority w:val="59"/>
    <w:rsid w:val="00307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5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ons\AppData\Roaming\Microsoft\Templates\briefhoofd-engel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70666-180B-4F9F-8282-96EE58F8E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briefhoofd-engels</Template>
  <TotalTime>4</TotalTime>
  <Pages>1</Pages>
  <Words>46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liacs template UK</vt:lpstr>
    </vt:vector>
  </TitlesOfParts>
  <Company>Leiden University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liacs template UK</dc:title>
  <dc:subject>letterhead</dc:subject>
  <dc:creator>Fons J. Verbeek</dc:creator>
  <cp:lastModifiedBy>Derogee, M.</cp:lastModifiedBy>
  <cp:revision>6</cp:revision>
  <cp:lastPrinted>2014-02-05T11:33:00Z</cp:lastPrinted>
  <dcterms:created xsi:type="dcterms:W3CDTF">2016-10-31T11:47:00Z</dcterms:created>
  <dcterms:modified xsi:type="dcterms:W3CDTF">2018-02-13T11:09:00Z</dcterms:modified>
</cp:coreProperties>
</file>